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496657E" w14:textId="77777777" w:rsidR="0095559B" w:rsidRDefault="007A6444">
      <w:pPr>
        <w:ind w:left="720"/>
        <w:jc w:val="center"/>
        <w:rPr>
          <w:b/>
          <w:bCs/>
          <w:color w:val="0081C6"/>
          <w:sz w:val="36"/>
          <w:szCs w:val="36"/>
        </w:rPr>
      </w:pPr>
      <w:r>
        <w:rPr>
          <w:b/>
          <w:bCs/>
          <w:color w:val="0081C6"/>
          <w:sz w:val="36"/>
          <w:szCs w:val="36"/>
        </w:rPr>
        <w:t>Omani Internship Application Form</w: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hidden="0" allowOverlap="1" wp14:anchorId="2E060D9C" wp14:editId="3944E739">
            <wp:simplePos x="0" y="0"/>
            <wp:positionH relativeFrom="column">
              <wp:posOffset>5735109</wp:posOffset>
            </wp:positionH>
            <wp:positionV relativeFrom="paragraph">
              <wp:posOffset>0</wp:posOffset>
            </wp:positionV>
            <wp:extent cx="910800" cy="806400"/>
            <wp:effectExtent l="0" t="0" r="0" b="0"/>
            <wp:wrapSquare wrapText="bothSides" distT="0" distB="0" distL="114300" distR="114300"/>
            <wp:docPr id="1" name="image1.png" descr="BSM-Logo-Nav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SM-Logo-Navy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0800" cy="80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C04A4B" w14:textId="77777777" w:rsidR="0095559B" w:rsidRDefault="0095559B">
      <w:pPr>
        <w:jc w:val="center"/>
        <w:rPr>
          <w:b/>
          <w:bCs/>
          <w:color w:val="005CAB"/>
          <w:sz w:val="24"/>
          <w:szCs w:val="24"/>
        </w:rPr>
      </w:pPr>
    </w:p>
    <w:p w14:paraId="33EF1B71" w14:textId="77777777" w:rsidR="0095559B" w:rsidRDefault="0095559B">
      <w:pPr>
        <w:jc w:val="center"/>
        <w:rPr>
          <w:b/>
          <w:bCs/>
          <w:color w:val="005CAB"/>
          <w:sz w:val="24"/>
          <w:szCs w:val="24"/>
        </w:rPr>
      </w:pPr>
    </w:p>
    <w:p w14:paraId="76FC8754" w14:textId="77777777" w:rsidR="0095559B" w:rsidRDefault="0095559B">
      <w:pPr>
        <w:jc w:val="center"/>
        <w:rPr>
          <w:color w:val="005CAB"/>
          <w:sz w:val="36"/>
          <w:szCs w:val="36"/>
        </w:rPr>
      </w:pPr>
    </w:p>
    <w:p w14:paraId="50E09415" w14:textId="77777777" w:rsidR="0095559B" w:rsidRDefault="007A6444">
      <w:r>
        <w:t xml:space="preserve">Please email this completed form to </w:t>
      </w:r>
      <w:r>
        <w:rPr>
          <w:color w:val="0081C6"/>
          <w:u w:val="single"/>
        </w:rPr>
        <w:t>internship@britishschoolmuscat.com</w:t>
      </w:r>
      <w:r>
        <w:rPr>
          <w:color w:val="0081C6"/>
        </w:rPr>
        <w:t xml:space="preserve"> </w:t>
      </w:r>
      <w:r>
        <w:t>in PDF or Word format alongside your CV. All sections must be completed fully and in English.</w:t>
      </w:r>
      <w:r>
        <w:tab/>
      </w:r>
    </w:p>
    <w:p w14:paraId="529DB921" w14:textId="77777777" w:rsidR="0095559B" w:rsidRDefault="0095559B">
      <w:pPr>
        <w:tabs>
          <w:tab w:val="left" w:pos="5400"/>
        </w:tabs>
      </w:pPr>
    </w:p>
    <w:p w14:paraId="07D3F61E" w14:textId="77777777" w:rsidR="0095559B" w:rsidRDefault="007A6444">
      <w:pPr>
        <w:tabs>
          <w:tab w:val="left" w:pos="5400"/>
        </w:tabs>
        <w:rPr>
          <w:b/>
          <w:bCs/>
          <w:color w:val="0081C6"/>
        </w:rPr>
      </w:pPr>
      <w:r>
        <w:rPr>
          <w:b/>
          <w:bCs/>
          <w:color w:val="0081C6"/>
        </w:rPr>
        <w:t>Personal Details</w:t>
      </w:r>
    </w:p>
    <w:p w14:paraId="6995892E" w14:textId="77777777" w:rsidR="0095559B" w:rsidRDefault="0095559B"/>
    <w:tbl>
      <w:tblPr>
        <w:tblStyle w:val="a"/>
        <w:tblW w:w="104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552"/>
        <w:gridCol w:w="2835"/>
        <w:gridCol w:w="2835"/>
      </w:tblGrid>
      <w:tr w:rsidR="0095559B" w14:paraId="4DC006DD" w14:textId="77777777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C90F7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 Title (Mr/Mrs etc):</w:t>
            </w:r>
          </w:p>
        </w:tc>
        <w:tc>
          <w:tcPr>
            <w:tcW w:w="2552" w:type="dxa"/>
          </w:tcPr>
          <w:p w14:paraId="651212BE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5FA04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2. </w:t>
            </w:r>
            <w:r>
              <w:t>Gender:</w:t>
            </w:r>
          </w:p>
        </w:tc>
        <w:tc>
          <w:tcPr>
            <w:tcW w:w="2835" w:type="dxa"/>
          </w:tcPr>
          <w:p w14:paraId="403509A6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5559B" w14:paraId="3EE5F914" w14:textId="77777777"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41E41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3. First Name:</w:t>
            </w:r>
          </w:p>
        </w:tc>
        <w:tc>
          <w:tcPr>
            <w:tcW w:w="2552" w:type="dxa"/>
          </w:tcPr>
          <w:p w14:paraId="169998E1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AAD7B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4. Surname/Family Name:</w:t>
            </w:r>
          </w:p>
        </w:tc>
        <w:tc>
          <w:tcPr>
            <w:tcW w:w="2835" w:type="dxa"/>
          </w:tcPr>
          <w:p w14:paraId="6C2E14EF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17914F9B" w14:textId="77777777" w:rsidR="0095559B" w:rsidRDefault="0095559B"/>
    <w:tbl>
      <w:tblPr>
        <w:tblStyle w:val="a0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95559B" w14:paraId="37401E2F" w14:textId="77777777">
        <w:trPr>
          <w:trHeight w:val="410"/>
        </w:trPr>
        <w:tc>
          <w:tcPr>
            <w:tcW w:w="104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7B0E5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Please indicate which internship programme you are interested in</w:t>
            </w:r>
          </w:p>
          <w:p w14:paraId="083A14E4" w14:textId="6DD72519" w:rsidR="0095559B" w:rsidRDefault="007A6444" w:rsidP="008D153E">
            <w:pPr>
              <w:widowControl w:val="0"/>
              <w:rPr>
                <w:color w:val="0081C6"/>
              </w:rPr>
            </w:pPr>
            <w:r>
              <w:rPr>
                <w:color w:val="0081C6"/>
              </w:rPr>
              <w:t xml:space="preserve"> </w:t>
            </w:r>
            <w:r w:rsidR="008D153E">
              <w:rPr>
                <w:rFonts w:ascii="MS Gothic" w:eastAsia="MS Gothic" w:hAnsi="MS Gothic" w:cs="MS Gothic"/>
              </w:rPr>
              <w:t>☐</w:t>
            </w:r>
            <w:r w:rsidR="008D153E">
              <w:t xml:space="preserve"> </w:t>
            </w:r>
            <w:r>
              <w:rPr>
                <w:color w:val="0081C6"/>
              </w:rPr>
              <w:t xml:space="preserve">School Administration </w:t>
            </w:r>
          </w:p>
        </w:tc>
      </w:tr>
    </w:tbl>
    <w:p w14:paraId="31D2C31F" w14:textId="77777777" w:rsidR="0095559B" w:rsidRDefault="0095559B"/>
    <w:tbl>
      <w:tblPr>
        <w:tblStyle w:val="a1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95559B" w14:paraId="3E1F9BF9" w14:textId="77777777">
        <w:trPr>
          <w:trHeight w:val="1000"/>
        </w:trPr>
        <w:tc>
          <w:tcPr>
            <w:tcW w:w="104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45220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5. Address: </w:t>
            </w:r>
          </w:p>
        </w:tc>
      </w:tr>
      <w:tr w:rsidR="0095559B" w14:paraId="2DFB7F3C" w14:textId="77777777">
        <w:tc>
          <w:tcPr>
            <w:tcW w:w="104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F6D28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6. Mobile No: </w:t>
            </w:r>
          </w:p>
        </w:tc>
      </w:tr>
      <w:tr w:rsidR="0095559B" w14:paraId="34B7393D" w14:textId="77777777">
        <w:tc>
          <w:tcPr>
            <w:tcW w:w="104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CE343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7. Email address: </w:t>
            </w:r>
          </w:p>
        </w:tc>
      </w:tr>
    </w:tbl>
    <w:p w14:paraId="741B9FF7" w14:textId="77777777" w:rsidR="0095559B" w:rsidRDefault="0095559B"/>
    <w:tbl>
      <w:tblPr>
        <w:tblStyle w:val="a2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88"/>
        <w:gridCol w:w="3489"/>
        <w:gridCol w:w="3489"/>
      </w:tblGrid>
      <w:tr w:rsidR="0095559B" w14:paraId="15DE07A6" w14:textId="77777777">
        <w:trPr>
          <w:trHeight w:val="400"/>
        </w:trPr>
        <w:tc>
          <w:tcPr>
            <w:tcW w:w="1046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4B985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5CAB"/>
              </w:rPr>
            </w:pPr>
            <w:r>
              <w:t xml:space="preserve">8. Marital Status:  </w:t>
            </w:r>
            <w:r>
              <w:rPr>
                <w:color w:val="0081C6"/>
              </w:rPr>
              <w:t>Single / Married / Divorced / Widowed</w:t>
            </w:r>
          </w:p>
        </w:tc>
      </w:tr>
      <w:tr w:rsidR="0095559B" w14:paraId="7657C23B" w14:textId="77777777">
        <w:tc>
          <w:tcPr>
            <w:tcW w:w="34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8271A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9. DOB: (dd, mm, yyyy) </w:t>
            </w:r>
          </w:p>
          <w:p w14:paraId="5C60C1F9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E49C6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10. Age: </w:t>
            </w:r>
          </w:p>
        </w:tc>
        <w:tc>
          <w:tcPr>
            <w:tcW w:w="3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0F304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11: Omani Citizen (Yes/No) </w:t>
            </w:r>
          </w:p>
        </w:tc>
      </w:tr>
    </w:tbl>
    <w:p w14:paraId="1FC35336" w14:textId="77777777" w:rsidR="0095559B" w:rsidRDefault="0095559B"/>
    <w:tbl>
      <w:tblPr>
        <w:tblStyle w:val="a3"/>
        <w:tblW w:w="104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960"/>
        <w:gridCol w:w="885"/>
        <w:gridCol w:w="2790"/>
        <w:gridCol w:w="1965"/>
        <w:gridCol w:w="1260"/>
      </w:tblGrid>
      <w:tr w:rsidR="0095559B" w14:paraId="054FB9F2" w14:textId="77777777">
        <w:trPr>
          <w:trHeight w:val="400"/>
        </w:trPr>
        <w:tc>
          <w:tcPr>
            <w:tcW w:w="10440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C092C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81C6"/>
              </w:rPr>
            </w:pPr>
            <w:r>
              <w:rPr>
                <w:b/>
                <w:bCs/>
                <w:color w:val="0081C6"/>
              </w:rPr>
              <w:t>Qualifications</w:t>
            </w:r>
          </w:p>
          <w:p w14:paraId="1CD8AC90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F60C00B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12. Details of Higher Education </w:t>
            </w:r>
            <w:r>
              <w:rPr>
                <w:color w:val="0081C6"/>
              </w:rPr>
              <w:t>(University/College)</w:t>
            </w:r>
          </w:p>
          <w:p w14:paraId="7DB43484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5CAB"/>
              </w:rPr>
            </w:pPr>
          </w:p>
        </w:tc>
      </w:tr>
      <w:tr w:rsidR="0095559B" w14:paraId="7E24A160" w14:textId="77777777">
        <w:tc>
          <w:tcPr>
            <w:tcW w:w="258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D347B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Institution</w:t>
            </w:r>
          </w:p>
          <w:p w14:paraId="4FF33C08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(State full or part-time)</w:t>
            </w:r>
          </w:p>
        </w:tc>
        <w:tc>
          <w:tcPr>
            <w:tcW w:w="96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2E795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Date From</w:t>
            </w:r>
          </w:p>
        </w:tc>
        <w:tc>
          <w:tcPr>
            <w:tcW w:w="885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B0F74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Date To</w:t>
            </w:r>
          </w:p>
        </w:tc>
        <w:tc>
          <w:tcPr>
            <w:tcW w:w="279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CA432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Subjects Studied</w:t>
            </w:r>
          </w:p>
        </w:tc>
        <w:tc>
          <w:tcPr>
            <w:tcW w:w="1965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3B77A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Qualifications obtained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2AEB1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Class of Degree</w:t>
            </w:r>
          </w:p>
        </w:tc>
      </w:tr>
      <w:tr w:rsidR="0095559B" w14:paraId="4F621825" w14:textId="77777777"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FE159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9850EBD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09348B8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D598F6F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FE0984D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F88EF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4ECD3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E36BC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6D392" w14:textId="77777777" w:rsidR="0095559B" w:rsidRDefault="0095559B"/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F3286" w14:textId="77777777" w:rsidR="0095559B" w:rsidRDefault="0095559B"/>
        </w:tc>
      </w:tr>
      <w:tr w:rsidR="0095559B" w14:paraId="3C174797" w14:textId="77777777"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518A4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2CEECD8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7610D2F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143ACE7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C4CD1D0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A05BB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AC9CD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C8268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3ADD1" w14:textId="77777777" w:rsidR="0095559B" w:rsidRDefault="0095559B"/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00330" w14:textId="77777777" w:rsidR="0095559B" w:rsidRDefault="0095559B"/>
        </w:tc>
      </w:tr>
    </w:tbl>
    <w:p w14:paraId="64224F22" w14:textId="77777777" w:rsidR="0095559B" w:rsidRDefault="0095559B"/>
    <w:p w14:paraId="1342BF0B" w14:textId="77777777" w:rsidR="0095559B" w:rsidRDefault="0095559B"/>
    <w:tbl>
      <w:tblPr>
        <w:tblStyle w:val="a4"/>
        <w:tblW w:w="104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171"/>
        <w:gridCol w:w="1418"/>
        <w:gridCol w:w="1361"/>
        <w:gridCol w:w="3165"/>
      </w:tblGrid>
      <w:tr w:rsidR="0095559B" w14:paraId="2CC3D384" w14:textId="77777777">
        <w:trPr>
          <w:trHeight w:val="400"/>
        </w:trPr>
        <w:tc>
          <w:tcPr>
            <w:tcW w:w="10470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7CDDC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81C6"/>
              </w:rPr>
            </w:pPr>
            <w:r>
              <w:lastRenderedPageBreak/>
              <w:t xml:space="preserve">13.  Details of school education </w:t>
            </w:r>
            <w:r>
              <w:rPr>
                <w:color w:val="0081C6"/>
              </w:rPr>
              <w:t>(Thanawya/High School)</w:t>
            </w:r>
          </w:p>
          <w:p w14:paraId="7A91219F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81C6"/>
              </w:rPr>
            </w:pPr>
          </w:p>
        </w:tc>
      </w:tr>
      <w:tr w:rsidR="0095559B" w14:paraId="2950EC32" w14:textId="77777777">
        <w:tc>
          <w:tcPr>
            <w:tcW w:w="2355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63801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School</w:t>
            </w:r>
          </w:p>
        </w:tc>
        <w:tc>
          <w:tcPr>
            <w:tcW w:w="2171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F8262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Location </w:t>
            </w:r>
          </w:p>
        </w:tc>
        <w:tc>
          <w:tcPr>
            <w:tcW w:w="1418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9EBE7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Date From</w:t>
            </w:r>
          </w:p>
        </w:tc>
        <w:tc>
          <w:tcPr>
            <w:tcW w:w="1361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BD1F7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Date to</w:t>
            </w:r>
          </w:p>
        </w:tc>
        <w:tc>
          <w:tcPr>
            <w:tcW w:w="3165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2AA6D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Subjects and Grades attained</w:t>
            </w:r>
          </w:p>
        </w:tc>
      </w:tr>
      <w:tr w:rsidR="0095559B" w14:paraId="0FA4BE51" w14:textId="77777777"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1F06A" w14:textId="77777777" w:rsidR="0095559B" w:rsidRDefault="0095559B"/>
          <w:p w14:paraId="33F0D977" w14:textId="77777777" w:rsidR="0095559B" w:rsidRDefault="0095559B"/>
          <w:p w14:paraId="39D38498" w14:textId="77777777" w:rsidR="0095559B" w:rsidRDefault="0095559B"/>
        </w:tc>
        <w:tc>
          <w:tcPr>
            <w:tcW w:w="21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2974F" w14:textId="77777777" w:rsidR="0095559B" w:rsidRDefault="0095559B"/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36E3E" w14:textId="77777777" w:rsidR="0095559B" w:rsidRDefault="0095559B"/>
        </w:tc>
        <w:tc>
          <w:tcPr>
            <w:tcW w:w="1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91161" w14:textId="77777777" w:rsidR="0095559B" w:rsidRDefault="0095559B"/>
        </w:tc>
        <w:tc>
          <w:tcPr>
            <w:tcW w:w="3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C59FA" w14:textId="77777777" w:rsidR="0095559B" w:rsidRDefault="0095559B"/>
        </w:tc>
      </w:tr>
      <w:tr w:rsidR="0095559B" w14:paraId="6D08B1C9" w14:textId="77777777"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5D9E8" w14:textId="77777777" w:rsidR="0095559B" w:rsidRDefault="0095559B"/>
          <w:p w14:paraId="4D2560C3" w14:textId="77777777" w:rsidR="0095559B" w:rsidRDefault="0095559B"/>
          <w:p w14:paraId="2DFDFD9F" w14:textId="77777777" w:rsidR="0095559B" w:rsidRDefault="0095559B"/>
          <w:p w14:paraId="03F77C01" w14:textId="77777777" w:rsidR="0095559B" w:rsidRDefault="0095559B"/>
        </w:tc>
        <w:tc>
          <w:tcPr>
            <w:tcW w:w="21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CF187" w14:textId="77777777" w:rsidR="0095559B" w:rsidRDefault="0095559B"/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AA69B" w14:textId="77777777" w:rsidR="0095559B" w:rsidRDefault="0095559B"/>
        </w:tc>
        <w:tc>
          <w:tcPr>
            <w:tcW w:w="1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644A1" w14:textId="77777777" w:rsidR="0095559B" w:rsidRDefault="0095559B"/>
        </w:tc>
        <w:tc>
          <w:tcPr>
            <w:tcW w:w="3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3906E" w14:textId="77777777" w:rsidR="0095559B" w:rsidRDefault="0095559B"/>
        </w:tc>
      </w:tr>
    </w:tbl>
    <w:p w14:paraId="01996675" w14:textId="77777777" w:rsidR="0095559B" w:rsidRDefault="0095559B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5"/>
        <w:tblpPr w:leftFromText="180" w:rightFromText="180" w:vertAnchor="text" w:tblpY="180"/>
        <w:tblW w:w="104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50"/>
        <w:gridCol w:w="2490"/>
      </w:tblGrid>
      <w:tr w:rsidR="0095559B" w14:paraId="784CA06B" w14:textId="77777777">
        <w:tc>
          <w:tcPr>
            <w:tcW w:w="7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C427C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14. Do you have transport for getting to and from BSM?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F80CB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Yes / No</w:t>
            </w:r>
          </w:p>
        </w:tc>
      </w:tr>
      <w:tr w:rsidR="0095559B" w14:paraId="28D6A2B3" w14:textId="77777777">
        <w:tc>
          <w:tcPr>
            <w:tcW w:w="7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31D50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15. Do you hold a current </w:t>
            </w:r>
            <w:r>
              <w:t>driving licence?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84408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Yes / No</w:t>
            </w:r>
          </w:p>
        </w:tc>
      </w:tr>
    </w:tbl>
    <w:p w14:paraId="4D2C84EB" w14:textId="77777777" w:rsidR="0095559B" w:rsidRDefault="0095559B"/>
    <w:p w14:paraId="3FF407AF" w14:textId="77777777" w:rsidR="0095559B" w:rsidRDefault="007A6444">
      <w:pPr>
        <w:rPr>
          <w:b/>
          <w:bCs/>
          <w:color w:val="0081C6"/>
        </w:rPr>
      </w:pPr>
      <w:r>
        <w:rPr>
          <w:b/>
          <w:bCs/>
          <w:color w:val="0081C6"/>
        </w:rPr>
        <w:t>Employment History</w:t>
      </w:r>
    </w:p>
    <w:p w14:paraId="0FD79606" w14:textId="77777777" w:rsidR="0095559B" w:rsidRDefault="0095559B"/>
    <w:p w14:paraId="5CA328AA" w14:textId="77777777" w:rsidR="0095559B" w:rsidRDefault="007A6444">
      <w:r>
        <w:t>16. Details of Employment / Previous Internship programmes attended:</w:t>
      </w:r>
    </w:p>
    <w:p w14:paraId="7A5BDC58" w14:textId="77777777" w:rsidR="0095559B" w:rsidRDefault="0095559B"/>
    <w:tbl>
      <w:tblPr>
        <w:tblStyle w:val="a6"/>
        <w:tblW w:w="104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1260"/>
        <w:gridCol w:w="1230"/>
        <w:gridCol w:w="4350"/>
      </w:tblGrid>
      <w:tr w:rsidR="0095559B" w14:paraId="08A73AB8" w14:textId="77777777"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10CF6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Company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B0FE8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Date from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E2F9E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Date to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58F4C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Position Held</w:t>
            </w:r>
          </w:p>
        </w:tc>
      </w:tr>
      <w:tr w:rsidR="0095559B" w14:paraId="77A47286" w14:textId="77777777"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44BBC" w14:textId="77777777" w:rsidR="0095559B" w:rsidRDefault="0095559B"/>
          <w:p w14:paraId="785A292F" w14:textId="77777777" w:rsidR="0095559B" w:rsidRDefault="0095559B"/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AF1A0" w14:textId="77777777" w:rsidR="0095559B" w:rsidRDefault="0095559B"/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46337" w14:textId="77777777" w:rsidR="0095559B" w:rsidRDefault="0095559B"/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EF187" w14:textId="77777777" w:rsidR="0095559B" w:rsidRDefault="0095559B"/>
        </w:tc>
      </w:tr>
      <w:tr w:rsidR="0095559B" w14:paraId="062C14A5" w14:textId="77777777"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A7E81" w14:textId="77777777" w:rsidR="0095559B" w:rsidRDefault="0095559B"/>
          <w:p w14:paraId="45641692" w14:textId="77777777" w:rsidR="0095559B" w:rsidRDefault="0095559B"/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2B4AF" w14:textId="77777777" w:rsidR="0095559B" w:rsidRDefault="0095559B"/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A68A6" w14:textId="77777777" w:rsidR="0095559B" w:rsidRDefault="0095559B"/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DA8A9" w14:textId="77777777" w:rsidR="0095559B" w:rsidRDefault="0095559B"/>
        </w:tc>
      </w:tr>
      <w:tr w:rsidR="0095559B" w14:paraId="054E77EC" w14:textId="77777777"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0A8B9" w14:textId="77777777" w:rsidR="0095559B" w:rsidRDefault="0095559B"/>
          <w:p w14:paraId="53F5B68B" w14:textId="77777777" w:rsidR="0095559B" w:rsidRDefault="0095559B"/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8DD92" w14:textId="77777777" w:rsidR="0095559B" w:rsidRDefault="0095559B"/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8F32C" w14:textId="77777777" w:rsidR="0095559B" w:rsidRDefault="0095559B"/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59D3F" w14:textId="77777777" w:rsidR="0095559B" w:rsidRDefault="0095559B"/>
        </w:tc>
      </w:tr>
    </w:tbl>
    <w:p w14:paraId="2E5B39EE" w14:textId="77777777" w:rsidR="0095559B" w:rsidRDefault="0095559B"/>
    <w:p w14:paraId="7CCA24D7" w14:textId="77777777" w:rsidR="0095559B" w:rsidRDefault="007A6444">
      <w:pPr>
        <w:rPr>
          <w:b/>
          <w:bCs/>
          <w:color w:val="0081C6"/>
        </w:rPr>
      </w:pPr>
      <w:r>
        <w:rPr>
          <w:b/>
          <w:bCs/>
          <w:color w:val="0081C6"/>
        </w:rPr>
        <w:t>HEALTH</w:t>
      </w:r>
    </w:p>
    <w:p w14:paraId="71F453F3" w14:textId="77777777" w:rsidR="0095559B" w:rsidRDefault="0095559B">
      <w:pPr>
        <w:rPr>
          <w:b/>
          <w:bCs/>
          <w:color w:val="0081C6"/>
        </w:rPr>
      </w:pPr>
    </w:p>
    <w:tbl>
      <w:tblPr>
        <w:tblStyle w:val="a7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90"/>
      </w:tblGrid>
      <w:tr w:rsidR="0095559B" w14:paraId="435EAF96" w14:textId="77777777">
        <w:tc>
          <w:tcPr>
            <w:tcW w:w="1049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457741" w14:textId="77777777" w:rsidR="0095559B" w:rsidRDefault="007A6444">
            <w:r>
              <w:t xml:space="preserve">17. How many days have you taken off school/work through illness in </w:t>
            </w:r>
            <w:r>
              <w:t>the last 2 years?</w:t>
            </w:r>
          </w:p>
          <w:p w14:paraId="14FCDAB3" w14:textId="77777777" w:rsidR="0095559B" w:rsidRDefault="0095559B"/>
        </w:tc>
      </w:tr>
      <w:tr w:rsidR="0095559B" w14:paraId="13EE6E2C" w14:textId="77777777">
        <w:tc>
          <w:tcPr>
            <w:tcW w:w="1049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82EDED" w14:textId="77777777" w:rsidR="0095559B" w:rsidRDefault="007A6444">
            <w:r>
              <w:t xml:space="preserve">18. Are you a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</w:t>
            </w:r>
            <w:r>
              <w:rPr>
                <w:color w:val="0081C6"/>
              </w:rPr>
              <w:t>smoker / </w:t>
            </w:r>
            <w:r>
              <w:rPr>
                <w:rFonts w:ascii="MS Gothic" w:eastAsia="MS Gothic" w:hAnsi="MS Gothic" w:cs="MS Gothic"/>
                <w:color w:val="0081C6"/>
              </w:rPr>
              <w:t>☐</w:t>
            </w:r>
            <w:r>
              <w:rPr>
                <w:color w:val="0081C6"/>
              </w:rPr>
              <w:t xml:space="preserve"> non-smoker</w:t>
            </w:r>
          </w:p>
        </w:tc>
      </w:tr>
      <w:tr w:rsidR="0095559B" w14:paraId="10C0BA1B" w14:textId="77777777">
        <w:trPr>
          <w:trHeight w:val="2241"/>
        </w:trPr>
        <w:tc>
          <w:tcPr>
            <w:tcW w:w="1049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0555FE" w14:textId="77777777" w:rsidR="0095559B" w:rsidRDefault="007A6444">
            <w:r>
              <w:t xml:space="preserve">19. Please give details of any serious illnesses, operations and medical conditions.  </w:t>
            </w:r>
          </w:p>
        </w:tc>
      </w:tr>
    </w:tbl>
    <w:p w14:paraId="4CB06690" w14:textId="77777777" w:rsidR="0095559B" w:rsidRDefault="0095559B"/>
    <w:p w14:paraId="265B8A77" w14:textId="77777777" w:rsidR="0095559B" w:rsidRDefault="0095559B"/>
    <w:p w14:paraId="20DBBD24" w14:textId="77777777" w:rsidR="0095559B" w:rsidRDefault="0095559B"/>
    <w:p w14:paraId="28F3D39D" w14:textId="77777777" w:rsidR="0095559B" w:rsidRDefault="0095559B"/>
    <w:p w14:paraId="2D09F717" w14:textId="77777777" w:rsidR="0095559B" w:rsidRDefault="0095559B"/>
    <w:tbl>
      <w:tblPr>
        <w:tblStyle w:val="a8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95559B" w14:paraId="5D08743D" w14:textId="77777777" w:rsidTr="008D153E">
        <w:trPr>
          <w:trHeight w:val="1500"/>
        </w:trPr>
        <w:tc>
          <w:tcPr>
            <w:tcW w:w="104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90B03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 xml:space="preserve">20. Please indicate if you are related to or know (socially/professionally) any member of staff </w:t>
            </w:r>
            <w:r>
              <w:t>currently working at BSM:  If yes, please name and state your relationship to the person.</w:t>
            </w:r>
          </w:p>
        </w:tc>
      </w:tr>
    </w:tbl>
    <w:p w14:paraId="286035A2" w14:textId="77777777" w:rsidR="0095559B" w:rsidRDefault="0095559B"/>
    <w:tbl>
      <w:tblPr>
        <w:tblStyle w:val="a9"/>
        <w:tblW w:w="104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68"/>
        <w:gridCol w:w="7227"/>
        <w:gridCol w:w="247"/>
        <w:gridCol w:w="8"/>
      </w:tblGrid>
      <w:tr w:rsidR="0095559B" w14:paraId="3C799E3A" w14:textId="77777777">
        <w:trPr>
          <w:trHeight w:val="400"/>
        </w:trPr>
        <w:tc>
          <w:tcPr>
            <w:tcW w:w="1045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649CB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21.  Where did you hear about our internship programme?  Please select from the following:</w:t>
            </w:r>
          </w:p>
        </w:tc>
      </w:tr>
      <w:tr w:rsidR="0095559B" w14:paraId="7AE45471" w14:textId="77777777">
        <w:trPr>
          <w:gridAfter w:val="1"/>
          <w:wAfter w:w="8" w:type="dxa"/>
        </w:trPr>
        <w:tc>
          <w:tcPr>
            <w:tcW w:w="2968" w:type="dxa"/>
            <w:tcBorders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7FABA" w14:textId="77777777" w:rsidR="0095559B" w:rsidRDefault="007A644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522"/>
            </w:pPr>
            <w:r>
              <w:rPr>
                <w:rFonts w:ascii="Quattrocento Sans" w:eastAsia="Quattrocento Sans" w:hAnsi="Quattrocento Sans" w:cs="Quattrocento Sans"/>
              </w:rPr>
              <w:t xml:space="preserve"> </w:t>
            </w:r>
            <w:r>
              <w:t>BSM Website</w:t>
            </w:r>
          </w:p>
          <w:p w14:paraId="4D1A7B60" w14:textId="77777777" w:rsidR="0095559B" w:rsidRDefault="007A644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522"/>
            </w:pPr>
            <w:r>
              <w:t xml:space="preserve"> BSM Instagram</w:t>
            </w:r>
          </w:p>
          <w:p w14:paraId="0BFBE87F" w14:textId="77777777" w:rsidR="0095559B" w:rsidRDefault="007A644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522"/>
            </w:pPr>
            <w:r>
              <w:t xml:space="preserve"> BSM LinkedIn</w:t>
            </w:r>
          </w:p>
        </w:tc>
        <w:tc>
          <w:tcPr>
            <w:tcW w:w="7227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302B6" w14:textId="77777777" w:rsidR="0095559B" w:rsidRDefault="007A644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522"/>
            </w:pPr>
            <w:r>
              <w:t>BSM Facebook</w:t>
            </w:r>
          </w:p>
          <w:p w14:paraId="265BF143" w14:textId="77777777" w:rsidR="0095559B" w:rsidRDefault="007A644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522"/>
            </w:pPr>
            <w:r>
              <w:t xml:space="preserve">Non BSM Social </w:t>
            </w:r>
            <w:r>
              <w:t>Media/Recruitment Agency</w:t>
            </w:r>
          </w:p>
          <w:p w14:paraId="30435575" w14:textId="77777777" w:rsidR="0095559B" w:rsidRDefault="007A644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522"/>
            </w:pPr>
            <w:r>
              <w:t>Word of Mouth/BSM Community</w:t>
            </w:r>
          </w:p>
        </w:tc>
        <w:tc>
          <w:tcPr>
            <w:tcW w:w="247" w:type="dxa"/>
            <w:tcBorders>
              <w:lef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2333C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2488767A" w14:textId="77777777" w:rsidR="0095559B" w:rsidRDefault="0095559B"/>
    <w:tbl>
      <w:tblPr>
        <w:tblStyle w:val="aa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95559B" w14:paraId="0A6690F4" w14:textId="77777777">
        <w:trPr>
          <w:trHeight w:val="1949"/>
        </w:trPr>
        <w:tc>
          <w:tcPr>
            <w:tcW w:w="104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5F0E0" w14:textId="6A179A75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22. In 300 words or fewer, why are you interested in an internship at BSM?</w:t>
            </w:r>
          </w:p>
        </w:tc>
      </w:tr>
    </w:tbl>
    <w:p w14:paraId="1BD3905F" w14:textId="77777777" w:rsidR="0095559B" w:rsidRDefault="0095559B"/>
    <w:tbl>
      <w:tblPr>
        <w:tblStyle w:val="ab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95559B" w14:paraId="63808DAB" w14:textId="77777777" w:rsidTr="008D153E">
        <w:trPr>
          <w:trHeight w:val="2067"/>
        </w:trPr>
        <w:tc>
          <w:tcPr>
            <w:tcW w:w="104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65B0A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23.  How will this internship help you in your future career?</w:t>
            </w:r>
          </w:p>
          <w:p w14:paraId="71EF4FE5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4D8E60D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FFE3CE5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772CB33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DF5A324" w14:textId="77777777" w:rsidR="0095559B" w:rsidRDefault="00955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5C7C10C" w14:textId="77777777" w:rsidR="0095559B" w:rsidRDefault="0095559B"/>
    <w:tbl>
      <w:tblPr>
        <w:tblStyle w:val="ac"/>
        <w:tblW w:w="104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95"/>
        <w:gridCol w:w="3105"/>
        <w:gridCol w:w="3885"/>
      </w:tblGrid>
      <w:tr w:rsidR="0095559B" w14:paraId="6DFF7177" w14:textId="77777777">
        <w:trPr>
          <w:trHeight w:val="400"/>
        </w:trPr>
        <w:tc>
          <w:tcPr>
            <w:tcW w:w="1048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5C0B9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24.  Tick which of these best describes you?</w:t>
            </w:r>
          </w:p>
        </w:tc>
      </w:tr>
      <w:tr w:rsidR="0095559B" w14:paraId="72A6A698" w14:textId="77777777"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0D099" w14:textId="77777777" w:rsidR="0095559B" w:rsidRDefault="007A644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</w:pPr>
            <w:r>
              <w:t xml:space="preserve">Has </w:t>
            </w:r>
            <w:r>
              <w:t>worked in a school before</w:t>
            </w:r>
            <w:r>
              <w:br/>
            </w:r>
          </w:p>
          <w:p w14:paraId="493F6CDA" w14:textId="77777777" w:rsidR="0095559B" w:rsidRDefault="007A644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</w:pPr>
            <w:r>
              <w:t>Would like to work with Children</w:t>
            </w:r>
            <w:r>
              <w:br/>
            </w:r>
          </w:p>
          <w:p w14:paraId="213FB6FF" w14:textId="77777777" w:rsidR="0095559B" w:rsidRDefault="007A644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</w:pPr>
            <w:r>
              <w:t>Has not had a job before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C1946" w14:textId="77777777" w:rsidR="0095559B" w:rsidRDefault="007A644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</w:pPr>
            <w:r>
              <w:t>Wants to work in an educational setting</w:t>
            </w:r>
            <w:r>
              <w:br/>
            </w:r>
          </w:p>
          <w:p w14:paraId="7C425497" w14:textId="77777777" w:rsidR="0095559B" w:rsidRDefault="007A644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</w:pPr>
            <w:r>
              <w:t>Has worked with children before</w:t>
            </w:r>
            <w:r>
              <w:br/>
            </w:r>
          </w:p>
          <w:p w14:paraId="17B40D9C" w14:textId="77777777" w:rsidR="0095559B" w:rsidRDefault="007A644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</w:pPr>
            <w:r>
              <w:t xml:space="preserve"> Is undecided what career they want</w:t>
            </w:r>
          </w:p>
        </w:tc>
        <w:tc>
          <w:tcPr>
            <w:tcW w:w="3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ACABF" w14:textId="77777777" w:rsidR="0095559B" w:rsidRDefault="007A644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</w:pPr>
            <w:r>
              <w:t>Wants to work in an international school or organisation</w:t>
            </w:r>
            <w:r>
              <w:br/>
            </w:r>
          </w:p>
          <w:p w14:paraId="0EC1009E" w14:textId="77777777" w:rsidR="0095559B" w:rsidRDefault="007A644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</w:pPr>
            <w:r>
              <w:t>Wa</w:t>
            </w:r>
            <w:r>
              <w:t>nts a change in career</w:t>
            </w:r>
            <w:r>
              <w:br/>
            </w:r>
            <w:r>
              <w:br/>
            </w:r>
          </w:p>
          <w:p w14:paraId="1D41715C" w14:textId="77777777" w:rsidR="0095559B" w:rsidRDefault="007A644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</w:pPr>
            <w:r>
              <w:t xml:space="preserve">Other, please specify </w:t>
            </w:r>
            <w:r>
              <w:br/>
            </w:r>
          </w:p>
        </w:tc>
      </w:tr>
    </w:tbl>
    <w:p w14:paraId="7E51FCB1" w14:textId="77777777" w:rsidR="0095559B" w:rsidRDefault="0095559B"/>
    <w:tbl>
      <w:tblPr>
        <w:tblStyle w:val="ad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95559B" w14:paraId="0EEA7AB3" w14:textId="77777777">
        <w:tc>
          <w:tcPr>
            <w:tcW w:w="104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80CA9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25.  Please tick that you will be available for the full 4 weeks.</w:t>
            </w:r>
          </w:p>
        </w:tc>
      </w:tr>
      <w:tr w:rsidR="0095559B" w14:paraId="4898026F" w14:textId="77777777">
        <w:tc>
          <w:tcPr>
            <w:tcW w:w="104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1ED8F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t xml:space="preserve"> Yes, I confirm I will be available to attend these dates: </w:t>
            </w:r>
          </w:p>
          <w:p w14:paraId="31B35A32" w14:textId="77777777" w:rsidR="0095559B" w:rsidRDefault="007A6444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Sunday 19 April 2026 – Thursday 14 May 2026</w:t>
            </w:r>
          </w:p>
        </w:tc>
      </w:tr>
    </w:tbl>
    <w:p w14:paraId="0AA2471A" w14:textId="77777777" w:rsidR="0095559B" w:rsidRDefault="0095559B"/>
    <w:p w14:paraId="06AD9125" w14:textId="77777777" w:rsidR="0095559B" w:rsidRDefault="0095559B"/>
    <w:tbl>
      <w:tblPr>
        <w:tblStyle w:val="ae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33"/>
        <w:gridCol w:w="5233"/>
      </w:tblGrid>
      <w:tr w:rsidR="0095559B" w14:paraId="36CB8E61" w14:textId="77777777" w:rsidTr="00D86F21">
        <w:trPr>
          <w:trHeight w:val="171"/>
        </w:trPr>
        <w:tc>
          <w:tcPr>
            <w:tcW w:w="1046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5E83F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 xml:space="preserve">26.  Do you have an IELTS </w:t>
            </w:r>
            <w:r>
              <w:t>score?  If so, what is it?</w:t>
            </w:r>
          </w:p>
        </w:tc>
      </w:tr>
      <w:tr w:rsidR="0095559B" w14:paraId="5ACC3D79" w14:textId="77777777">
        <w:tc>
          <w:tcPr>
            <w:tcW w:w="52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202BE" w14:textId="77777777" w:rsidR="0095559B" w:rsidRDefault="007A6444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Yes, it is __________</w:t>
            </w:r>
            <w:r>
              <w:tab/>
            </w:r>
            <w:r>
              <w:tab/>
            </w:r>
          </w:p>
        </w:tc>
        <w:tc>
          <w:tcPr>
            <w:tcW w:w="52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01541" w14:textId="77777777" w:rsidR="0095559B" w:rsidRDefault="007A6444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No</w:t>
            </w:r>
          </w:p>
        </w:tc>
      </w:tr>
    </w:tbl>
    <w:p w14:paraId="685F2325" w14:textId="77777777" w:rsidR="0095559B" w:rsidRDefault="0095559B"/>
    <w:tbl>
      <w:tblPr>
        <w:tblStyle w:val="af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95559B" w14:paraId="505D6F1F" w14:textId="77777777">
        <w:tc>
          <w:tcPr>
            <w:tcW w:w="104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43AA1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27.  If selected for an interview, please tick that you are able to attend the interview between these dates:</w:t>
            </w:r>
          </w:p>
          <w:p w14:paraId="7CD9F373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i/>
                <w:iCs/>
                <w:u w:val="single"/>
              </w:rPr>
            </w:pPr>
            <w:r>
              <w:rPr>
                <w:i/>
                <w:iCs/>
              </w:rPr>
              <w:t xml:space="preserve">       </w:t>
            </w:r>
            <w:r>
              <w:rPr>
                <w:b/>
                <w:bCs/>
                <w:i/>
                <w:iCs/>
                <w:u w:val="single"/>
              </w:rPr>
              <w:t>Please make sure to mark the correct one applicable to your application</w:t>
            </w:r>
          </w:p>
        </w:tc>
      </w:tr>
      <w:tr w:rsidR="0095559B" w14:paraId="725AD5A9" w14:textId="77777777">
        <w:tc>
          <w:tcPr>
            <w:tcW w:w="104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CEB47" w14:textId="5E6CA234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t xml:space="preserve"> </w:t>
            </w:r>
            <w:r w:rsidR="00EC2826">
              <w:t>15</w:t>
            </w:r>
            <w:r>
              <w:t xml:space="preserve"> </w:t>
            </w:r>
            <w:r w:rsidR="00EC2826">
              <w:t xml:space="preserve">March </w:t>
            </w:r>
            <w:r>
              <w:t>2026 – 1</w:t>
            </w:r>
            <w:r w:rsidR="00EC2826">
              <w:t>9</w:t>
            </w:r>
            <w:r>
              <w:t xml:space="preserve"> </w:t>
            </w:r>
            <w:r w:rsidR="00EC2826">
              <w:t>March</w:t>
            </w:r>
            <w:r>
              <w:t xml:space="preserve"> 2026 </w:t>
            </w:r>
          </w:p>
        </w:tc>
      </w:tr>
    </w:tbl>
    <w:p w14:paraId="21C3B08E" w14:textId="77777777" w:rsidR="0095559B" w:rsidRDefault="0095559B"/>
    <w:p w14:paraId="6B58EA4F" w14:textId="77777777" w:rsidR="0095559B" w:rsidRDefault="007A6444">
      <w:pPr>
        <w:rPr>
          <w:b/>
          <w:bCs/>
          <w:color w:val="0081C6"/>
        </w:rPr>
      </w:pPr>
      <w:r>
        <w:rPr>
          <w:b/>
          <w:bCs/>
          <w:color w:val="0081C6"/>
        </w:rPr>
        <w:t xml:space="preserve">References </w:t>
      </w:r>
    </w:p>
    <w:p w14:paraId="4D21D7C7" w14:textId="77777777" w:rsidR="0095559B" w:rsidRDefault="0095559B"/>
    <w:tbl>
      <w:tblPr>
        <w:tblStyle w:val="af0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33"/>
        <w:gridCol w:w="5233"/>
      </w:tblGrid>
      <w:tr w:rsidR="0095559B" w14:paraId="43C330E3" w14:textId="77777777">
        <w:trPr>
          <w:trHeight w:val="453"/>
        </w:trPr>
        <w:tc>
          <w:tcPr>
            <w:tcW w:w="1046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FC988" w14:textId="77777777" w:rsidR="0095559B" w:rsidRDefault="007A6444">
            <w:bookmarkStart w:id="0" w:name="_djbmm3urcm44" w:colFirst="0" w:colLast="0"/>
            <w:bookmarkEnd w:id="0"/>
            <w:r>
              <w:t xml:space="preserve">28. </w:t>
            </w:r>
            <w:r>
              <w:rPr>
                <w:color w:val="000000"/>
              </w:rPr>
              <w:t xml:space="preserve">Please give the names of </w:t>
            </w:r>
            <w:r>
              <w:rPr>
                <w:b/>
                <w:bCs/>
                <w:color w:val="000000"/>
              </w:rPr>
              <w:t>three</w:t>
            </w:r>
            <w:r>
              <w:rPr>
                <w:color w:val="000000"/>
              </w:rPr>
              <w:t xml:space="preserve"> professional referees (Please do not provide more than one referee from the same employer/institution.) </w:t>
            </w:r>
            <w:r>
              <w:rPr>
                <w:color w:val="FF0000"/>
              </w:rPr>
              <w:t xml:space="preserve">*This is compulsory </w:t>
            </w:r>
          </w:p>
        </w:tc>
      </w:tr>
      <w:tr w:rsidR="00D86F21" w14:paraId="21214C14" w14:textId="77777777" w:rsidTr="00EB4A68">
        <w:tc>
          <w:tcPr>
            <w:tcW w:w="1046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72DB5" w14:textId="2E969BF4" w:rsidR="00D86F21" w:rsidRDefault="00D86F21" w:rsidP="00D86F21">
            <w:pPr>
              <w:spacing w:line="240" w:lineRule="auto"/>
            </w:pPr>
            <w:r>
              <w:rPr>
                <w:b/>
                <w:bCs/>
              </w:rPr>
              <w:t>Reference 1 Name:</w:t>
            </w:r>
          </w:p>
        </w:tc>
      </w:tr>
      <w:tr w:rsidR="00D86F21" w14:paraId="2C3B1FA9" w14:textId="77777777">
        <w:tc>
          <w:tcPr>
            <w:tcW w:w="52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F7B43" w14:textId="77777777" w:rsidR="00D86F21" w:rsidRDefault="00D86F21" w:rsidP="00D86F21">
            <w:pPr>
              <w:spacing w:line="240" w:lineRule="auto"/>
            </w:pPr>
            <w:r>
              <w:t xml:space="preserve">Company/Position: </w:t>
            </w:r>
          </w:p>
        </w:tc>
        <w:tc>
          <w:tcPr>
            <w:tcW w:w="52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8A47D" w14:textId="77777777" w:rsidR="00D86F21" w:rsidRDefault="00D86F21" w:rsidP="00D86F21">
            <w:pPr>
              <w:spacing w:line="240" w:lineRule="auto"/>
            </w:pPr>
            <w:r>
              <w:t>Email address:</w:t>
            </w:r>
            <w:r>
              <w:rPr>
                <w:b/>
                <w:bCs/>
              </w:rPr>
              <w:t xml:space="preserve"> </w:t>
            </w:r>
          </w:p>
        </w:tc>
      </w:tr>
      <w:tr w:rsidR="00D86F21" w14:paraId="21473E1F" w14:textId="77777777">
        <w:tc>
          <w:tcPr>
            <w:tcW w:w="1046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A5E79" w14:textId="77777777" w:rsidR="00D86F21" w:rsidRDefault="00D86F21" w:rsidP="00D86F2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Reference 2 Name: </w:t>
            </w:r>
          </w:p>
        </w:tc>
      </w:tr>
      <w:tr w:rsidR="00D86F21" w14:paraId="47111B1F" w14:textId="77777777">
        <w:tc>
          <w:tcPr>
            <w:tcW w:w="52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6EFF9" w14:textId="77777777" w:rsidR="00D86F21" w:rsidRDefault="00D86F21" w:rsidP="00D86F21">
            <w:r>
              <w:t xml:space="preserve">Company/Position: </w:t>
            </w:r>
          </w:p>
        </w:tc>
        <w:tc>
          <w:tcPr>
            <w:tcW w:w="5233" w:type="dxa"/>
          </w:tcPr>
          <w:p w14:paraId="01D0EC97" w14:textId="77777777" w:rsidR="00D86F21" w:rsidRDefault="00D86F21" w:rsidP="00D86F21">
            <w:r>
              <w:t>Email address:</w:t>
            </w:r>
            <w:r>
              <w:rPr>
                <w:b/>
                <w:bCs/>
              </w:rPr>
              <w:t xml:space="preserve"> </w:t>
            </w:r>
          </w:p>
        </w:tc>
      </w:tr>
      <w:tr w:rsidR="00D86F21" w14:paraId="1B4FC7E0" w14:textId="77777777">
        <w:tc>
          <w:tcPr>
            <w:tcW w:w="1046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A4BED" w14:textId="77777777" w:rsidR="00D86F21" w:rsidRDefault="00D86F21" w:rsidP="00D86F21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Reference 3 Name: </w:t>
            </w:r>
          </w:p>
        </w:tc>
      </w:tr>
      <w:tr w:rsidR="00D86F21" w14:paraId="0CF6507A" w14:textId="77777777">
        <w:tc>
          <w:tcPr>
            <w:tcW w:w="52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38AC1" w14:textId="77777777" w:rsidR="00D86F21" w:rsidRDefault="00D86F21" w:rsidP="00D86F21">
            <w:r>
              <w:t xml:space="preserve">Company/Position: </w:t>
            </w:r>
          </w:p>
        </w:tc>
        <w:tc>
          <w:tcPr>
            <w:tcW w:w="5233" w:type="dxa"/>
          </w:tcPr>
          <w:p w14:paraId="28DEF8AA" w14:textId="77777777" w:rsidR="00D86F21" w:rsidRDefault="00D86F21" w:rsidP="00D86F21">
            <w:r>
              <w:t>Email address:</w:t>
            </w:r>
            <w:r>
              <w:rPr>
                <w:b/>
                <w:bCs/>
              </w:rPr>
              <w:t xml:space="preserve"> </w:t>
            </w:r>
          </w:p>
        </w:tc>
      </w:tr>
    </w:tbl>
    <w:p w14:paraId="607A0D11" w14:textId="77777777" w:rsidR="0095559B" w:rsidRDefault="0095559B"/>
    <w:p w14:paraId="45544095" w14:textId="77777777" w:rsidR="0095559B" w:rsidRDefault="007A6444">
      <w:pPr>
        <w:rPr>
          <w:b/>
          <w:bCs/>
        </w:rPr>
      </w:pPr>
      <w:r>
        <w:rPr>
          <w:b/>
          <w:bCs/>
        </w:rPr>
        <w:t>Declaration (Please read carefully before signing)</w:t>
      </w:r>
    </w:p>
    <w:p w14:paraId="4C3E7430" w14:textId="77777777" w:rsidR="0095559B" w:rsidRDefault="0095559B">
      <w:pPr>
        <w:rPr>
          <w:b/>
          <w:bCs/>
        </w:rPr>
      </w:pPr>
    </w:p>
    <w:p w14:paraId="12FC2A09" w14:textId="77777777" w:rsidR="0095559B" w:rsidRDefault="007A6444">
      <w:r>
        <w:t>25.</w:t>
      </w:r>
      <w:r>
        <w:rPr>
          <w:b/>
          <w:bCs/>
        </w:rPr>
        <w:t xml:space="preserve">  </w:t>
      </w:r>
      <w:r>
        <w:t>Please read your application form through carefully before signing:</w:t>
      </w:r>
    </w:p>
    <w:p w14:paraId="6EE55184" w14:textId="77777777" w:rsidR="0095559B" w:rsidRDefault="007A644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 </w:t>
      </w:r>
      <w:r>
        <w:rPr>
          <w:color w:val="000000"/>
        </w:rPr>
        <w:t>declare that the information given in this form is true and accurate and I understand that any offer of an internship which may be made to me by British School Muscat is subject to this declaration.</w:t>
      </w:r>
    </w:p>
    <w:p w14:paraId="6E752245" w14:textId="77777777" w:rsidR="0095559B" w:rsidRDefault="007A644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 confirm that I have no criminal record which prevents m</w:t>
      </w:r>
      <w:r>
        <w:rPr>
          <w:color w:val="000000"/>
        </w:rPr>
        <w:t>e from taking up a post which involves working with children and young adults.</w:t>
      </w:r>
    </w:p>
    <w:p w14:paraId="1EB0B1DF" w14:textId="77777777" w:rsidR="0095559B" w:rsidRDefault="007A644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 understand that it is an offence to apply </w:t>
      </w:r>
      <w:r>
        <w:t>for a position</w:t>
      </w:r>
      <w:r>
        <w:rPr>
          <w:color w:val="000000"/>
        </w:rPr>
        <w:t xml:space="preserve"> at BSM if I have been barred from engaging in regulated activity relevant to children.</w:t>
      </w:r>
    </w:p>
    <w:p w14:paraId="7BA474C6" w14:textId="77777777" w:rsidR="0095559B" w:rsidRDefault="007A644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 confirm that I am safe to wor</w:t>
      </w:r>
      <w:r>
        <w:rPr>
          <w:color w:val="000000"/>
        </w:rPr>
        <w:t>k with children.</w:t>
      </w:r>
    </w:p>
    <w:p w14:paraId="6F20DC0B" w14:textId="77777777" w:rsidR="0095559B" w:rsidRDefault="007A644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 understand and accept that if my application is successful, I will need to apply for appropriate criminal records check or police clearance.</w:t>
      </w:r>
    </w:p>
    <w:p w14:paraId="5AA6859C" w14:textId="77777777" w:rsidR="0095559B" w:rsidRDefault="007A644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 confirm that to the best of my knowledge the information provided in this document is correct </w:t>
      </w:r>
      <w:r>
        <w:rPr>
          <w:color w:val="000000"/>
        </w:rPr>
        <w:t>and gives a fair representation of my qualifications and employment history. I understand and give my consent to this information being used only for the purposes of recruitment and candidate monitoring. I am aware that giving false information could resul</w:t>
      </w:r>
      <w:r>
        <w:rPr>
          <w:color w:val="000000"/>
        </w:rPr>
        <w:t>t in my application being rejected and any offer of an internship being withdrawn or the internship being terminated.</w:t>
      </w:r>
    </w:p>
    <w:p w14:paraId="41609600" w14:textId="268D716B" w:rsidR="0095559B" w:rsidRDefault="007A644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 understand that if successful, BSM will carry out an online search as part of due diligence.</w:t>
      </w:r>
      <w:r w:rsidR="008D153E">
        <w:rPr>
          <w:color w:val="000000"/>
        </w:rPr>
        <w:br/>
      </w:r>
    </w:p>
    <w:tbl>
      <w:tblPr>
        <w:tblStyle w:val="af1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33"/>
        <w:gridCol w:w="5233"/>
      </w:tblGrid>
      <w:tr w:rsidR="0095559B" w14:paraId="721DB14E" w14:textId="77777777" w:rsidTr="00D86F21">
        <w:trPr>
          <w:trHeight w:val="751"/>
        </w:trPr>
        <w:tc>
          <w:tcPr>
            <w:tcW w:w="52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0B66C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Name / Signature</w:t>
            </w:r>
            <w:bookmarkStart w:id="1" w:name="_GoBack"/>
            <w:bookmarkEnd w:id="1"/>
          </w:p>
        </w:tc>
        <w:tc>
          <w:tcPr>
            <w:tcW w:w="52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3298B" w14:textId="77777777" w:rsidR="0095559B" w:rsidRDefault="007A64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Date:</w:t>
            </w:r>
          </w:p>
        </w:tc>
      </w:tr>
    </w:tbl>
    <w:p w14:paraId="7827E841" w14:textId="56EE2EBB" w:rsidR="0095559B" w:rsidRDefault="0095559B" w:rsidP="00D86F21">
      <w:pPr>
        <w:rPr>
          <w:sz w:val="21"/>
          <w:szCs w:val="21"/>
        </w:rPr>
      </w:pPr>
    </w:p>
    <w:sectPr w:rsidR="0095559B">
      <w:footerReference w:type="default" r:id="rId8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225B52" w14:textId="77777777" w:rsidR="00CF49A1" w:rsidRDefault="00CF49A1">
      <w:pPr>
        <w:spacing w:line="240" w:lineRule="auto"/>
      </w:pPr>
      <w:r>
        <w:separator/>
      </w:r>
    </w:p>
  </w:endnote>
  <w:endnote w:type="continuationSeparator" w:id="0">
    <w:p w14:paraId="48F0938E" w14:textId="77777777" w:rsidR="00CF49A1" w:rsidRDefault="00CF49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90F942FE-C7E7-428C-A581-FBF64E5AA5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40FFF0DC-6BE0-40AE-B88D-619BE872283B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576FFC7E-CB67-4658-8394-6F205D8045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5BF2B854-D0FF-4BE1-A9ED-C10873715A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4E5D1E0-90FB-4E55-85F1-E7F68D9D1B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DEF909C-FFF5-421F-B35F-0DE87ADD304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2787FC" w14:textId="25CA29C2" w:rsidR="0095559B" w:rsidRDefault="007A6444">
    <w:pPr>
      <w:tabs>
        <w:tab w:val="center" w:pos="4320"/>
        <w:tab w:val="right" w:pos="8640"/>
      </w:tabs>
      <w:spacing w:line="240" w:lineRule="auto"/>
      <w:jc w:val="right"/>
      <w:rPr>
        <w:b/>
        <w:bCs/>
        <w:color w:val="0081C6"/>
        <w:sz w:val="16"/>
        <w:szCs w:val="16"/>
      </w:rPr>
    </w:pPr>
    <w:r>
      <w:rPr>
        <w:b/>
        <w:bCs/>
        <w:color w:val="002B5C"/>
        <w:sz w:val="16"/>
        <w:szCs w:val="16"/>
      </w:rPr>
      <w:t>Page</w:t>
    </w:r>
    <w:r>
      <w:rPr>
        <w:b/>
        <w:bCs/>
        <w:color w:val="0070C0"/>
        <w:sz w:val="16"/>
        <w:szCs w:val="16"/>
      </w:rPr>
      <w:t xml:space="preserve"> </w:t>
    </w:r>
    <w:r>
      <w:rPr>
        <w:b/>
        <w:bCs/>
        <w:color w:val="0081C6"/>
        <w:sz w:val="16"/>
        <w:szCs w:val="16"/>
      </w:rPr>
      <w:fldChar w:fldCharType="begin"/>
    </w:r>
    <w:r>
      <w:rPr>
        <w:b/>
        <w:bCs/>
        <w:color w:val="0081C6"/>
        <w:sz w:val="16"/>
        <w:szCs w:val="16"/>
      </w:rPr>
      <w:instrText>PAGE</w:instrText>
    </w:r>
    <w:r>
      <w:rPr>
        <w:b/>
        <w:bCs/>
        <w:color w:val="0081C6"/>
        <w:sz w:val="16"/>
        <w:szCs w:val="16"/>
      </w:rPr>
      <w:fldChar w:fldCharType="separate"/>
    </w:r>
    <w:r>
      <w:rPr>
        <w:b/>
        <w:bCs/>
        <w:noProof/>
        <w:color w:val="0081C6"/>
        <w:sz w:val="16"/>
        <w:szCs w:val="16"/>
      </w:rPr>
      <w:t>4</w:t>
    </w:r>
    <w:r>
      <w:rPr>
        <w:b/>
        <w:bCs/>
        <w:color w:val="0081C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B891FE" w14:textId="77777777" w:rsidR="00CF49A1" w:rsidRDefault="00CF49A1">
      <w:pPr>
        <w:spacing w:line="240" w:lineRule="auto"/>
      </w:pPr>
      <w:r>
        <w:separator/>
      </w:r>
    </w:p>
  </w:footnote>
  <w:footnote w:type="continuationSeparator" w:id="0">
    <w:p w14:paraId="247EE00A" w14:textId="77777777" w:rsidR="00CF49A1" w:rsidRDefault="00CF49A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20A7B"/>
    <w:multiLevelType w:val="multilevel"/>
    <w:tmpl w:val="62BE77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002B5B"/>
    <w:multiLevelType w:val="multilevel"/>
    <w:tmpl w:val="E7B239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795DEF"/>
    <w:multiLevelType w:val="multilevel"/>
    <w:tmpl w:val="6F0E07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B3748CC"/>
    <w:multiLevelType w:val="multilevel"/>
    <w:tmpl w:val="108401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723BF7"/>
    <w:multiLevelType w:val="multilevel"/>
    <w:tmpl w:val="536834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0992139"/>
    <w:multiLevelType w:val="multilevel"/>
    <w:tmpl w:val="7F5EB7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63F5404"/>
    <w:multiLevelType w:val="multilevel"/>
    <w:tmpl w:val="EBB2AB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D801AF0"/>
    <w:multiLevelType w:val="multilevel"/>
    <w:tmpl w:val="372058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59B"/>
    <w:rsid w:val="001A6439"/>
    <w:rsid w:val="001D639A"/>
    <w:rsid w:val="007A6444"/>
    <w:rsid w:val="008D153E"/>
    <w:rsid w:val="0095559B"/>
    <w:rsid w:val="00CF49A1"/>
    <w:rsid w:val="00D86F21"/>
    <w:rsid w:val="00EC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69662"/>
  <w15:docId w15:val="{A8048A37-BB02-45E0-8D7D-8A6FA4341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18DA08E1</Template>
  <TotalTime>1</TotalTime>
  <Pages>4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Yanal Al Qahwaji</dc:creator>
  <cp:lastModifiedBy>Yanal Al Qahwaji</cp:lastModifiedBy>
  <cp:revision>2</cp:revision>
  <dcterms:created xsi:type="dcterms:W3CDTF">2026-02-12T03:59:00Z</dcterms:created>
  <dcterms:modified xsi:type="dcterms:W3CDTF">2026-02-12T03:59:00Z</dcterms:modified>
</cp:coreProperties>
</file>