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96657E" w14:textId="77777777" w:rsidR="0095559B" w:rsidRDefault="007A6444">
      <w:pPr>
        <w:ind w:left="720"/>
        <w:jc w:val="center"/>
        <w:rPr>
          <w:b/>
          <w:bCs/>
          <w:color w:val="0081C6"/>
          <w:sz w:val="36"/>
          <w:szCs w:val="36"/>
        </w:rPr>
      </w:pPr>
      <w:r>
        <w:rPr>
          <w:b/>
          <w:bCs/>
          <w:color w:val="0081C6"/>
          <w:sz w:val="36"/>
          <w:szCs w:val="36"/>
        </w:rPr>
        <w:t>Omani Internship Application Form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hidden="0" allowOverlap="1" wp14:anchorId="2E060D9C" wp14:editId="3944E739">
            <wp:simplePos x="0" y="0"/>
            <wp:positionH relativeFrom="column">
              <wp:posOffset>5735109</wp:posOffset>
            </wp:positionH>
            <wp:positionV relativeFrom="paragraph">
              <wp:posOffset>0</wp:posOffset>
            </wp:positionV>
            <wp:extent cx="910800" cy="806400"/>
            <wp:effectExtent l="0" t="0" r="0" b="0"/>
            <wp:wrapSquare wrapText="bothSides" distT="0" distB="0" distL="114300" distR="114300"/>
            <wp:docPr id="1" name="image1.png" descr="BSM-Logo-Nav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SM-Logo-Nav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0800" cy="80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C04A4B" w14:textId="77777777" w:rsidR="0095559B" w:rsidRDefault="0095559B">
      <w:pPr>
        <w:jc w:val="center"/>
        <w:rPr>
          <w:b/>
          <w:bCs/>
          <w:color w:val="005CAB"/>
          <w:sz w:val="24"/>
          <w:szCs w:val="24"/>
        </w:rPr>
      </w:pPr>
    </w:p>
    <w:p w14:paraId="33EF1B71" w14:textId="77777777" w:rsidR="0095559B" w:rsidRDefault="0095559B">
      <w:pPr>
        <w:jc w:val="center"/>
        <w:rPr>
          <w:b/>
          <w:bCs/>
          <w:color w:val="005CAB"/>
          <w:sz w:val="24"/>
          <w:szCs w:val="24"/>
        </w:rPr>
      </w:pPr>
    </w:p>
    <w:p w14:paraId="76FC8754" w14:textId="77777777" w:rsidR="0095559B" w:rsidRDefault="0095559B">
      <w:pPr>
        <w:jc w:val="center"/>
        <w:rPr>
          <w:color w:val="005CAB"/>
          <w:sz w:val="36"/>
          <w:szCs w:val="36"/>
        </w:rPr>
      </w:pPr>
    </w:p>
    <w:p w14:paraId="50E09415" w14:textId="77777777" w:rsidR="0095559B" w:rsidRDefault="007A6444">
      <w:r>
        <w:t xml:space="preserve">Please email this completed form to </w:t>
      </w:r>
      <w:r>
        <w:rPr>
          <w:color w:val="0081C6"/>
          <w:u w:val="single"/>
        </w:rPr>
        <w:t>internship@britishschoolmuscat.com</w:t>
      </w:r>
      <w:r>
        <w:rPr>
          <w:color w:val="0081C6"/>
        </w:rPr>
        <w:t xml:space="preserve"> </w:t>
      </w:r>
      <w:r>
        <w:t>in PDF or Word format alongside your CV. All sections must be completed fully and in English.</w:t>
      </w:r>
      <w:r>
        <w:tab/>
      </w:r>
    </w:p>
    <w:p w14:paraId="529DB921" w14:textId="77777777" w:rsidR="0095559B" w:rsidRDefault="0095559B">
      <w:pPr>
        <w:tabs>
          <w:tab w:val="left" w:pos="5400"/>
        </w:tabs>
      </w:pPr>
    </w:p>
    <w:p w14:paraId="07D3F61E" w14:textId="77777777" w:rsidR="0095559B" w:rsidRDefault="007A6444">
      <w:pPr>
        <w:tabs>
          <w:tab w:val="left" w:pos="5400"/>
        </w:tabs>
        <w:rPr>
          <w:b/>
          <w:bCs/>
          <w:color w:val="0081C6"/>
        </w:rPr>
      </w:pPr>
      <w:r>
        <w:rPr>
          <w:b/>
          <w:bCs/>
          <w:color w:val="0081C6"/>
        </w:rPr>
        <w:t>Personal Details</w:t>
      </w:r>
    </w:p>
    <w:p w14:paraId="6995892E" w14:textId="77777777" w:rsidR="0095559B" w:rsidRDefault="0095559B"/>
    <w:tbl>
      <w:tblPr>
        <w:tblStyle w:val="a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552"/>
        <w:gridCol w:w="2835"/>
        <w:gridCol w:w="2835"/>
      </w:tblGrid>
      <w:tr w:rsidR="0095559B" w14:paraId="4DC006DD" w14:textId="77777777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90F7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1. Title (Mr/Mrs </w:t>
            </w:r>
            <w:proofErr w:type="spellStart"/>
            <w:r>
              <w:t>etc</w:t>
            </w:r>
            <w:proofErr w:type="spellEnd"/>
            <w:r>
              <w:t>):</w:t>
            </w:r>
          </w:p>
        </w:tc>
        <w:tc>
          <w:tcPr>
            <w:tcW w:w="2552" w:type="dxa"/>
          </w:tcPr>
          <w:p w14:paraId="651212BE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FA04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 Gender:</w:t>
            </w:r>
          </w:p>
        </w:tc>
        <w:tc>
          <w:tcPr>
            <w:tcW w:w="2835" w:type="dxa"/>
          </w:tcPr>
          <w:p w14:paraId="403509A6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5559B" w14:paraId="3EE5F914" w14:textId="77777777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41E41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 First Name:</w:t>
            </w:r>
          </w:p>
        </w:tc>
        <w:tc>
          <w:tcPr>
            <w:tcW w:w="2552" w:type="dxa"/>
          </w:tcPr>
          <w:p w14:paraId="169998E1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AAD7B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 Surname/Family Name:</w:t>
            </w:r>
          </w:p>
        </w:tc>
        <w:tc>
          <w:tcPr>
            <w:tcW w:w="2835" w:type="dxa"/>
          </w:tcPr>
          <w:p w14:paraId="6C2E14EF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7914F9B" w14:textId="77777777" w:rsidR="0095559B" w:rsidRDefault="0095559B"/>
    <w:tbl>
      <w:tblPr>
        <w:tblStyle w:val="a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37401E2F" w14:textId="77777777">
        <w:trPr>
          <w:trHeight w:val="410"/>
        </w:trPr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7B0E5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Please indicate which internship programme you are interested in</w:t>
            </w:r>
          </w:p>
          <w:p w14:paraId="083A14E4" w14:textId="069D9C11" w:rsidR="0095559B" w:rsidRDefault="007A6444" w:rsidP="00130AB0">
            <w:pPr>
              <w:widowControl w:val="0"/>
              <w:rPr>
                <w:color w:val="0081C6"/>
              </w:rPr>
            </w:pPr>
            <w:r>
              <w:rPr>
                <w:color w:val="0081C6"/>
              </w:rPr>
              <w:t xml:space="preserve"> </w:t>
            </w:r>
            <w:r w:rsidR="008D153E">
              <w:rPr>
                <w:rFonts w:ascii="MS Gothic" w:eastAsia="MS Gothic" w:hAnsi="MS Gothic" w:cs="MS Gothic"/>
              </w:rPr>
              <w:t>☐</w:t>
            </w:r>
            <w:r w:rsidR="008D153E">
              <w:t xml:space="preserve"> </w:t>
            </w:r>
            <w:r w:rsidR="00130AB0">
              <w:rPr>
                <w:color w:val="0081C6"/>
              </w:rPr>
              <w:t>Teaching Assistant (Primary School)</w:t>
            </w:r>
          </w:p>
        </w:tc>
      </w:tr>
    </w:tbl>
    <w:p w14:paraId="31D2C31F" w14:textId="77777777" w:rsidR="0095559B" w:rsidRDefault="0095559B"/>
    <w:tbl>
      <w:tblPr>
        <w:tblStyle w:val="a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3E1F9BF9" w14:textId="77777777">
        <w:trPr>
          <w:trHeight w:val="1000"/>
        </w:trPr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5220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5. Address: </w:t>
            </w:r>
          </w:p>
        </w:tc>
      </w:tr>
      <w:tr w:rsidR="0095559B" w14:paraId="2DFB7F3C" w14:textId="77777777"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F6D28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6. Mobile No: </w:t>
            </w:r>
          </w:p>
        </w:tc>
      </w:tr>
      <w:tr w:rsidR="0095559B" w14:paraId="34B7393D" w14:textId="77777777"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CE343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7. Email address: </w:t>
            </w:r>
          </w:p>
        </w:tc>
      </w:tr>
    </w:tbl>
    <w:p w14:paraId="741B9FF7" w14:textId="77777777" w:rsidR="0095559B" w:rsidRDefault="0095559B"/>
    <w:tbl>
      <w:tblPr>
        <w:tblStyle w:val="a2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8"/>
        <w:gridCol w:w="3489"/>
        <w:gridCol w:w="3489"/>
      </w:tblGrid>
      <w:tr w:rsidR="0095559B" w14:paraId="15DE07A6" w14:textId="77777777">
        <w:trPr>
          <w:trHeight w:val="400"/>
        </w:trPr>
        <w:tc>
          <w:tcPr>
            <w:tcW w:w="104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B985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5CAB"/>
              </w:rPr>
            </w:pPr>
            <w:r>
              <w:t xml:space="preserve">8. Marital Status:  </w:t>
            </w:r>
            <w:r>
              <w:rPr>
                <w:color w:val="0081C6"/>
              </w:rPr>
              <w:t>Single / Married / Divorced / Widowed</w:t>
            </w:r>
          </w:p>
        </w:tc>
      </w:tr>
      <w:tr w:rsidR="0095559B" w14:paraId="7657C23B" w14:textId="77777777">
        <w:tc>
          <w:tcPr>
            <w:tcW w:w="3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271A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9. DOB: (</w:t>
            </w:r>
            <w:proofErr w:type="spellStart"/>
            <w:r>
              <w:t>dd</w:t>
            </w:r>
            <w:proofErr w:type="spellEnd"/>
            <w:r>
              <w:t xml:space="preserve">, mm, </w:t>
            </w:r>
            <w:proofErr w:type="spellStart"/>
            <w:r>
              <w:t>yyyy</w:t>
            </w:r>
            <w:proofErr w:type="spellEnd"/>
            <w:r>
              <w:t xml:space="preserve">) </w:t>
            </w:r>
          </w:p>
          <w:p w14:paraId="5C60C1F9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E49C6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10. Age: </w:t>
            </w:r>
          </w:p>
        </w:tc>
        <w:tc>
          <w:tcPr>
            <w:tcW w:w="34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F304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11: Omani Citizen (Yes/No) </w:t>
            </w:r>
          </w:p>
        </w:tc>
      </w:tr>
    </w:tbl>
    <w:p w14:paraId="1FC35336" w14:textId="77777777" w:rsidR="0095559B" w:rsidRDefault="0095559B"/>
    <w:tbl>
      <w:tblPr>
        <w:tblStyle w:val="a3"/>
        <w:tblW w:w="10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960"/>
        <w:gridCol w:w="885"/>
        <w:gridCol w:w="2790"/>
        <w:gridCol w:w="1965"/>
        <w:gridCol w:w="1260"/>
      </w:tblGrid>
      <w:tr w:rsidR="0095559B" w14:paraId="054FB9F2" w14:textId="77777777">
        <w:trPr>
          <w:trHeight w:val="400"/>
        </w:trPr>
        <w:tc>
          <w:tcPr>
            <w:tcW w:w="1044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092C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81C6"/>
              </w:rPr>
            </w:pPr>
            <w:r>
              <w:rPr>
                <w:b/>
                <w:bCs/>
                <w:color w:val="0081C6"/>
              </w:rPr>
              <w:t>Qualifications</w:t>
            </w:r>
          </w:p>
          <w:p w14:paraId="1CD8AC90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60C00B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12. Details of Higher Education </w:t>
            </w:r>
            <w:r>
              <w:rPr>
                <w:color w:val="0081C6"/>
              </w:rPr>
              <w:t>(University/College)</w:t>
            </w:r>
          </w:p>
          <w:p w14:paraId="7DB43484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5CAB"/>
              </w:rPr>
            </w:pPr>
          </w:p>
        </w:tc>
      </w:tr>
      <w:tr w:rsidR="0095559B" w14:paraId="7E24A160" w14:textId="77777777">
        <w:tc>
          <w:tcPr>
            <w:tcW w:w="258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347B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Institution</w:t>
            </w:r>
          </w:p>
          <w:p w14:paraId="4FF33C08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(State full or part-time)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E795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From</w:t>
            </w:r>
          </w:p>
        </w:tc>
        <w:tc>
          <w:tcPr>
            <w:tcW w:w="88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B0F74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To</w:t>
            </w:r>
          </w:p>
        </w:tc>
        <w:tc>
          <w:tcPr>
            <w:tcW w:w="279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A432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Subjects Studied</w:t>
            </w:r>
          </w:p>
        </w:tc>
        <w:tc>
          <w:tcPr>
            <w:tcW w:w="196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3B77A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Qualifications obtained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AEB1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 of Degree</w:t>
            </w:r>
          </w:p>
        </w:tc>
      </w:tr>
      <w:tr w:rsidR="0095559B" w14:paraId="4F621825" w14:textId="77777777"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E159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9850EBD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09348B8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D598F6F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FE0984D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88EF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4ECD3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36BC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6D392" w14:textId="77777777" w:rsidR="0095559B" w:rsidRDefault="0095559B"/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F3286" w14:textId="77777777" w:rsidR="0095559B" w:rsidRDefault="0095559B"/>
        </w:tc>
      </w:tr>
      <w:tr w:rsidR="0095559B" w14:paraId="3C174797" w14:textId="77777777"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518A4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2CEECD8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7610D2F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143ACE7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4CD1D0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05BB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AC9CD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C8268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3ADD1" w14:textId="77777777" w:rsidR="0095559B" w:rsidRDefault="0095559B"/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00330" w14:textId="77777777" w:rsidR="0095559B" w:rsidRDefault="0095559B"/>
        </w:tc>
      </w:tr>
    </w:tbl>
    <w:p w14:paraId="64224F22" w14:textId="77777777" w:rsidR="0095559B" w:rsidRDefault="0095559B"/>
    <w:p w14:paraId="1342BF0B" w14:textId="77777777" w:rsidR="0095559B" w:rsidRDefault="0095559B"/>
    <w:tbl>
      <w:tblPr>
        <w:tblStyle w:val="a4"/>
        <w:tblW w:w="104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171"/>
        <w:gridCol w:w="1418"/>
        <w:gridCol w:w="1361"/>
        <w:gridCol w:w="3165"/>
      </w:tblGrid>
      <w:tr w:rsidR="0095559B" w14:paraId="2CC3D384" w14:textId="77777777">
        <w:trPr>
          <w:trHeight w:val="400"/>
        </w:trPr>
        <w:tc>
          <w:tcPr>
            <w:tcW w:w="1047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CDDC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81C6"/>
              </w:rPr>
            </w:pPr>
            <w:r>
              <w:lastRenderedPageBreak/>
              <w:t xml:space="preserve">13.  Details of school education </w:t>
            </w:r>
            <w:r>
              <w:rPr>
                <w:color w:val="0081C6"/>
              </w:rPr>
              <w:t>(</w:t>
            </w:r>
            <w:proofErr w:type="spellStart"/>
            <w:r>
              <w:rPr>
                <w:color w:val="0081C6"/>
              </w:rPr>
              <w:t>Thanawya</w:t>
            </w:r>
            <w:proofErr w:type="spellEnd"/>
            <w:r>
              <w:rPr>
                <w:color w:val="0081C6"/>
              </w:rPr>
              <w:t>/High School)</w:t>
            </w:r>
          </w:p>
          <w:p w14:paraId="7A91219F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81C6"/>
              </w:rPr>
            </w:pPr>
          </w:p>
        </w:tc>
      </w:tr>
      <w:tr w:rsidR="0095559B" w14:paraId="2950EC32" w14:textId="77777777">
        <w:tc>
          <w:tcPr>
            <w:tcW w:w="235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63801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School</w:t>
            </w:r>
          </w:p>
        </w:tc>
        <w:tc>
          <w:tcPr>
            <w:tcW w:w="217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F8262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Location 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EBE7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From</w:t>
            </w:r>
          </w:p>
        </w:tc>
        <w:tc>
          <w:tcPr>
            <w:tcW w:w="136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BD1F7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to</w:t>
            </w:r>
          </w:p>
        </w:tc>
        <w:tc>
          <w:tcPr>
            <w:tcW w:w="316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AA6D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Subjects and Grades attained</w:t>
            </w:r>
          </w:p>
        </w:tc>
      </w:tr>
      <w:tr w:rsidR="0095559B" w14:paraId="0FA4BE51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1F06A" w14:textId="77777777" w:rsidR="0095559B" w:rsidRDefault="0095559B"/>
          <w:p w14:paraId="33F0D977" w14:textId="77777777" w:rsidR="0095559B" w:rsidRDefault="0095559B"/>
          <w:p w14:paraId="39D38498" w14:textId="77777777" w:rsidR="0095559B" w:rsidRDefault="0095559B"/>
        </w:tc>
        <w:tc>
          <w:tcPr>
            <w:tcW w:w="2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2974F" w14:textId="77777777" w:rsidR="0095559B" w:rsidRDefault="0095559B"/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36E3E" w14:textId="77777777" w:rsidR="0095559B" w:rsidRDefault="0095559B"/>
        </w:tc>
        <w:tc>
          <w:tcPr>
            <w:tcW w:w="1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91161" w14:textId="77777777" w:rsidR="0095559B" w:rsidRDefault="0095559B"/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59FA" w14:textId="77777777" w:rsidR="0095559B" w:rsidRDefault="0095559B"/>
        </w:tc>
      </w:tr>
      <w:tr w:rsidR="0095559B" w14:paraId="6D08B1C9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D9E8" w14:textId="77777777" w:rsidR="0095559B" w:rsidRDefault="0095559B"/>
          <w:p w14:paraId="4D2560C3" w14:textId="77777777" w:rsidR="0095559B" w:rsidRDefault="0095559B"/>
          <w:p w14:paraId="2DFDFD9F" w14:textId="77777777" w:rsidR="0095559B" w:rsidRDefault="0095559B"/>
          <w:p w14:paraId="03F77C01" w14:textId="77777777" w:rsidR="0095559B" w:rsidRDefault="0095559B"/>
        </w:tc>
        <w:tc>
          <w:tcPr>
            <w:tcW w:w="21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F187" w14:textId="77777777" w:rsidR="0095559B" w:rsidRDefault="0095559B"/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AA69B" w14:textId="77777777" w:rsidR="0095559B" w:rsidRDefault="0095559B"/>
        </w:tc>
        <w:tc>
          <w:tcPr>
            <w:tcW w:w="1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44A1" w14:textId="77777777" w:rsidR="0095559B" w:rsidRDefault="0095559B"/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3906E" w14:textId="77777777" w:rsidR="0095559B" w:rsidRDefault="0095559B"/>
        </w:tc>
      </w:tr>
    </w:tbl>
    <w:p w14:paraId="01996675" w14:textId="77777777" w:rsidR="0095559B" w:rsidRDefault="0095559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5"/>
        <w:tblpPr w:leftFromText="180" w:rightFromText="180" w:vertAnchor="text" w:tblpY="180"/>
        <w:tblW w:w="104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0"/>
        <w:gridCol w:w="2490"/>
      </w:tblGrid>
      <w:tr w:rsidR="0095559B" w14:paraId="784CA06B" w14:textId="77777777">
        <w:tc>
          <w:tcPr>
            <w:tcW w:w="7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C427C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 Do you have transport for getting to and from BSM?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F80CB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Yes / No</w:t>
            </w:r>
          </w:p>
        </w:tc>
      </w:tr>
      <w:tr w:rsidR="0095559B" w14:paraId="28D6A2B3" w14:textId="77777777">
        <w:tc>
          <w:tcPr>
            <w:tcW w:w="7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1D50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 Do you hold a current driving licence?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84408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Yes / No</w:t>
            </w:r>
          </w:p>
        </w:tc>
      </w:tr>
    </w:tbl>
    <w:p w14:paraId="4D2C84EB" w14:textId="77777777" w:rsidR="0095559B" w:rsidRDefault="0095559B"/>
    <w:p w14:paraId="3FF407AF" w14:textId="77777777" w:rsidR="0095559B" w:rsidRDefault="007A6444">
      <w:pPr>
        <w:rPr>
          <w:b/>
          <w:bCs/>
          <w:color w:val="0081C6"/>
        </w:rPr>
      </w:pPr>
      <w:r>
        <w:rPr>
          <w:b/>
          <w:bCs/>
          <w:color w:val="0081C6"/>
        </w:rPr>
        <w:t>Employment History</w:t>
      </w:r>
    </w:p>
    <w:p w14:paraId="0FD79606" w14:textId="77777777" w:rsidR="0095559B" w:rsidRDefault="0095559B"/>
    <w:p w14:paraId="5CA328AA" w14:textId="77777777" w:rsidR="0095559B" w:rsidRDefault="007A6444">
      <w:r>
        <w:t>16. Details of Employment / Previous Internship programmes attended:</w:t>
      </w:r>
    </w:p>
    <w:p w14:paraId="7A5BDC58" w14:textId="77777777" w:rsidR="0095559B" w:rsidRDefault="0095559B"/>
    <w:tbl>
      <w:tblPr>
        <w:tblStyle w:val="a6"/>
        <w:tblW w:w="104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1260"/>
        <w:gridCol w:w="1230"/>
        <w:gridCol w:w="4350"/>
      </w:tblGrid>
      <w:tr w:rsidR="0095559B" w14:paraId="08A73AB8" w14:textId="77777777"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0CF6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Company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0FE8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from</w:t>
            </w: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2F9E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 to</w:t>
            </w:r>
          </w:p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8F4C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Position Held</w:t>
            </w:r>
          </w:p>
        </w:tc>
      </w:tr>
      <w:tr w:rsidR="0095559B" w14:paraId="77A47286" w14:textId="77777777"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44BBC" w14:textId="77777777" w:rsidR="0095559B" w:rsidRDefault="0095559B"/>
          <w:p w14:paraId="785A292F" w14:textId="77777777" w:rsidR="0095559B" w:rsidRDefault="0095559B"/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AF1A0" w14:textId="77777777" w:rsidR="0095559B" w:rsidRDefault="0095559B"/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6337" w14:textId="77777777" w:rsidR="0095559B" w:rsidRDefault="0095559B"/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F187" w14:textId="77777777" w:rsidR="0095559B" w:rsidRDefault="0095559B"/>
        </w:tc>
      </w:tr>
      <w:tr w:rsidR="0095559B" w14:paraId="062C14A5" w14:textId="77777777"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A7E81" w14:textId="77777777" w:rsidR="0095559B" w:rsidRDefault="0095559B"/>
          <w:p w14:paraId="45641692" w14:textId="77777777" w:rsidR="0095559B" w:rsidRDefault="0095559B"/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B4AF" w14:textId="77777777" w:rsidR="0095559B" w:rsidRDefault="0095559B"/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68A6" w14:textId="77777777" w:rsidR="0095559B" w:rsidRDefault="0095559B"/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A8A9" w14:textId="77777777" w:rsidR="0095559B" w:rsidRDefault="0095559B"/>
        </w:tc>
      </w:tr>
      <w:tr w:rsidR="0095559B" w14:paraId="054E77EC" w14:textId="77777777"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A8B9" w14:textId="77777777" w:rsidR="0095559B" w:rsidRDefault="0095559B"/>
          <w:p w14:paraId="53F5B68B" w14:textId="77777777" w:rsidR="0095559B" w:rsidRDefault="0095559B"/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DD92" w14:textId="77777777" w:rsidR="0095559B" w:rsidRDefault="0095559B"/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F32C" w14:textId="77777777" w:rsidR="0095559B" w:rsidRDefault="0095559B"/>
        </w:tc>
        <w:tc>
          <w:tcPr>
            <w:tcW w:w="4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9D3F" w14:textId="77777777" w:rsidR="0095559B" w:rsidRDefault="0095559B"/>
        </w:tc>
      </w:tr>
    </w:tbl>
    <w:p w14:paraId="2E5B39EE" w14:textId="77777777" w:rsidR="0095559B" w:rsidRDefault="0095559B"/>
    <w:p w14:paraId="7CCA24D7" w14:textId="77777777" w:rsidR="0095559B" w:rsidRDefault="007A6444">
      <w:pPr>
        <w:rPr>
          <w:b/>
          <w:bCs/>
          <w:color w:val="0081C6"/>
        </w:rPr>
      </w:pPr>
      <w:r>
        <w:rPr>
          <w:b/>
          <w:bCs/>
          <w:color w:val="0081C6"/>
        </w:rPr>
        <w:t>HEALTH</w:t>
      </w:r>
    </w:p>
    <w:p w14:paraId="71F453F3" w14:textId="77777777" w:rsidR="0095559B" w:rsidRDefault="0095559B">
      <w:pPr>
        <w:rPr>
          <w:b/>
          <w:bCs/>
          <w:color w:val="0081C6"/>
        </w:rPr>
      </w:pPr>
    </w:p>
    <w:tbl>
      <w:tblPr>
        <w:tblStyle w:val="a7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95559B" w14:paraId="435EAF96" w14:textId="77777777">
        <w:tc>
          <w:tcPr>
            <w:tcW w:w="104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457741" w14:textId="77777777" w:rsidR="0095559B" w:rsidRDefault="007A6444">
            <w:r>
              <w:t>17. How many days have you taken off school/work through illness in the last 2 years?</w:t>
            </w:r>
          </w:p>
          <w:p w14:paraId="14FCDAB3" w14:textId="77777777" w:rsidR="0095559B" w:rsidRDefault="0095559B"/>
        </w:tc>
      </w:tr>
      <w:tr w:rsidR="0095559B" w14:paraId="13EE6E2C" w14:textId="77777777">
        <w:tc>
          <w:tcPr>
            <w:tcW w:w="104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2EDED" w14:textId="77777777" w:rsidR="0095559B" w:rsidRDefault="007A6444">
            <w:r>
              <w:t xml:space="preserve">18. Are you 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color w:val="0081C6"/>
              </w:rPr>
              <w:t>smoker / </w:t>
            </w:r>
            <w:r>
              <w:rPr>
                <w:rFonts w:ascii="MS Gothic" w:eastAsia="MS Gothic" w:hAnsi="MS Gothic" w:cs="MS Gothic"/>
                <w:color w:val="0081C6"/>
              </w:rPr>
              <w:t>☐</w:t>
            </w:r>
            <w:r>
              <w:rPr>
                <w:color w:val="0081C6"/>
              </w:rPr>
              <w:t xml:space="preserve"> non-smoker</w:t>
            </w:r>
          </w:p>
        </w:tc>
      </w:tr>
      <w:tr w:rsidR="0095559B" w14:paraId="10C0BA1B" w14:textId="77777777">
        <w:trPr>
          <w:trHeight w:val="2241"/>
        </w:trPr>
        <w:tc>
          <w:tcPr>
            <w:tcW w:w="1049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555FE" w14:textId="77777777" w:rsidR="0095559B" w:rsidRDefault="007A6444">
            <w:r>
              <w:t xml:space="preserve">19. Please give details of any serious illnesses, operations and medical conditions.  </w:t>
            </w:r>
          </w:p>
        </w:tc>
      </w:tr>
    </w:tbl>
    <w:p w14:paraId="4CB06690" w14:textId="77777777" w:rsidR="0095559B" w:rsidRDefault="0095559B"/>
    <w:p w14:paraId="265B8A77" w14:textId="77777777" w:rsidR="0095559B" w:rsidRDefault="0095559B"/>
    <w:p w14:paraId="20DBBD24" w14:textId="77777777" w:rsidR="0095559B" w:rsidRDefault="0095559B"/>
    <w:p w14:paraId="28F3D39D" w14:textId="77777777" w:rsidR="0095559B" w:rsidRDefault="0095559B"/>
    <w:p w14:paraId="2D09F717" w14:textId="77777777" w:rsidR="0095559B" w:rsidRDefault="0095559B"/>
    <w:tbl>
      <w:tblPr>
        <w:tblStyle w:val="a8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5D08743D" w14:textId="77777777" w:rsidTr="008D153E">
        <w:trPr>
          <w:trHeight w:val="1500"/>
        </w:trPr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0B03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20. Please indicate if you are related to or know (socially/professionally) any member of staff currently working at BSM:  If yes, please name and state your relationship to the person.</w:t>
            </w:r>
          </w:p>
        </w:tc>
      </w:tr>
    </w:tbl>
    <w:p w14:paraId="286035A2" w14:textId="77777777" w:rsidR="0095559B" w:rsidRDefault="0095559B"/>
    <w:tbl>
      <w:tblPr>
        <w:tblStyle w:val="a9"/>
        <w:tblW w:w="104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8"/>
        <w:gridCol w:w="7227"/>
        <w:gridCol w:w="247"/>
        <w:gridCol w:w="8"/>
      </w:tblGrid>
      <w:tr w:rsidR="0095559B" w14:paraId="3C799E3A" w14:textId="77777777">
        <w:trPr>
          <w:trHeight w:val="400"/>
        </w:trPr>
        <w:tc>
          <w:tcPr>
            <w:tcW w:w="1045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49CB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21.  Where did you hear about our internship programme?  Please select from the following:</w:t>
            </w:r>
          </w:p>
        </w:tc>
      </w:tr>
      <w:tr w:rsidR="0095559B" w14:paraId="7AE45471" w14:textId="77777777">
        <w:trPr>
          <w:gridAfter w:val="1"/>
          <w:wAfter w:w="8" w:type="dxa"/>
        </w:trPr>
        <w:tc>
          <w:tcPr>
            <w:tcW w:w="2968" w:type="dxa"/>
            <w:tcBorders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7FABA" w14:textId="77777777" w:rsidR="0095559B" w:rsidRDefault="007A644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2"/>
            </w:pP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  <w:r>
              <w:t>BSM Website</w:t>
            </w:r>
          </w:p>
          <w:p w14:paraId="4D1A7B60" w14:textId="77777777" w:rsidR="0095559B" w:rsidRDefault="007A644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2"/>
            </w:pPr>
            <w:r>
              <w:t xml:space="preserve"> BSM Instagram</w:t>
            </w:r>
          </w:p>
          <w:p w14:paraId="0BFBE87F" w14:textId="77777777" w:rsidR="0095559B" w:rsidRDefault="007A644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2"/>
            </w:pPr>
            <w:r>
              <w:t xml:space="preserve"> BSM LinkedIn</w:t>
            </w:r>
          </w:p>
        </w:tc>
        <w:tc>
          <w:tcPr>
            <w:tcW w:w="7227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02B6" w14:textId="77777777" w:rsidR="0095559B" w:rsidRDefault="007A644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2"/>
            </w:pPr>
            <w:r>
              <w:t>BSM Facebook</w:t>
            </w:r>
          </w:p>
          <w:p w14:paraId="265BF143" w14:textId="77777777" w:rsidR="0095559B" w:rsidRDefault="007A644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2"/>
            </w:pPr>
            <w:r>
              <w:t>Non BSM Social Media/Recruitment Agency</w:t>
            </w:r>
          </w:p>
          <w:p w14:paraId="30435575" w14:textId="77777777" w:rsidR="0095559B" w:rsidRDefault="007A644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22"/>
            </w:pPr>
            <w:r>
              <w:t>Word of Mouth/BSM Community</w:t>
            </w:r>
          </w:p>
        </w:tc>
        <w:tc>
          <w:tcPr>
            <w:tcW w:w="247" w:type="dxa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333C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2488767A" w14:textId="77777777" w:rsidR="0095559B" w:rsidRDefault="0095559B"/>
    <w:tbl>
      <w:tblPr>
        <w:tblStyle w:val="a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0A6690F4" w14:textId="77777777">
        <w:trPr>
          <w:trHeight w:val="1949"/>
        </w:trPr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F0E0" w14:textId="6A179A75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22. In 300 words or fewer, why are you interested in an internship at BSM?</w:t>
            </w:r>
          </w:p>
        </w:tc>
      </w:tr>
    </w:tbl>
    <w:p w14:paraId="1BD3905F" w14:textId="77777777" w:rsidR="0095559B" w:rsidRDefault="0095559B"/>
    <w:tbl>
      <w:tblPr>
        <w:tblStyle w:val="ab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63808DAB" w14:textId="77777777" w:rsidTr="008D153E">
        <w:trPr>
          <w:trHeight w:val="2067"/>
        </w:trPr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65B0A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23.  How will this internship help you in your future career?</w:t>
            </w:r>
          </w:p>
          <w:p w14:paraId="71EF4FE5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D8E60D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FE3CE5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772CB33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DF5A324" w14:textId="77777777" w:rsidR="0095559B" w:rsidRDefault="009555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5C7C10C" w14:textId="77777777" w:rsidR="0095559B" w:rsidRDefault="0095559B"/>
    <w:tbl>
      <w:tblPr>
        <w:tblStyle w:val="ac"/>
        <w:tblW w:w="104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3105"/>
        <w:gridCol w:w="3885"/>
      </w:tblGrid>
      <w:tr w:rsidR="0095559B" w14:paraId="6DFF7177" w14:textId="77777777">
        <w:trPr>
          <w:trHeight w:val="400"/>
        </w:trPr>
        <w:tc>
          <w:tcPr>
            <w:tcW w:w="104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5C0B9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24.  Tick which of these best describes you?</w:t>
            </w:r>
          </w:p>
        </w:tc>
      </w:tr>
      <w:tr w:rsidR="0095559B" w14:paraId="72A6A698" w14:textId="77777777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0D099" w14:textId="77777777" w:rsidR="0095559B" w:rsidRDefault="007A64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Has worked in a school before</w:t>
            </w:r>
            <w:r>
              <w:br/>
            </w:r>
          </w:p>
          <w:p w14:paraId="493F6CDA" w14:textId="77777777" w:rsidR="0095559B" w:rsidRDefault="007A64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Would like to work with Children</w:t>
            </w:r>
            <w:r>
              <w:br/>
            </w:r>
          </w:p>
          <w:p w14:paraId="213FB6FF" w14:textId="77777777" w:rsidR="0095559B" w:rsidRDefault="007A64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Has not had a job before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1946" w14:textId="77777777" w:rsidR="0095559B" w:rsidRDefault="007A64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Wants to work in an educational setting</w:t>
            </w:r>
            <w:r>
              <w:br/>
            </w:r>
          </w:p>
          <w:p w14:paraId="7C425497" w14:textId="77777777" w:rsidR="0095559B" w:rsidRDefault="007A64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Has worked with children before</w:t>
            </w:r>
            <w:r>
              <w:br/>
            </w:r>
          </w:p>
          <w:p w14:paraId="17B40D9C" w14:textId="77777777" w:rsidR="0095559B" w:rsidRDefault="007A644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 Is undecided what career they want</w:t>
            </w:r>
          </w:p>
        </w:tc>
        <w:tc>
          <w:tcPr>
            <w:tcW w:w="3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ACABF" w14:textId="77777777" w:rsidR="0095559B" w:rsidRDefault="007A644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Wants to work in an international school or organisation</w:t>
            </w:r>
            <w:r>
              <w:br/>
            </w:r>
          </w:p>
          <w:p w14:paraId="0EC1009E" w14:textId="77777777" w:rsidR="0095559B" w:rsidRDefault="007A644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Wants a change in career</w:t>
            </w:r>
            <w:r>
              <w:br/>
            </w:r>
            <w:r>
              <w:br/>
            </w:r>
          </w:p>
          <w:p w14:paraId="1D41715C" w14:textId="77777777" w:rsidR="0095559B" w:rsidRDefault="007A644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Other, please specify </w:t>
            </w:r>
            <w:r>
              <w:br/>
            </w:r>
          </w:p>
        </w:tc>
      </w:tr>
    </w:tbl>
    <w:p w14:paraId="7E51FCB1" w14:textId="77777777" w:rsidR="0095559B" w:rsidRDefault="0095559B"/>
    <w:tbl>
      <w:tblPr>
        <w:tblStyle w:val="ad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0EEA7AB3" w14:textId="77777777"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80CA9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25.  Please tick that you will be available for the full 4 weeks.</w:t>
            </w:r>
          </w:p>
        </w:tc>
      </w:tr>
      <w:tr w:rsidR="0095559B" w14:paraId="4898026F" w14:textId="77777777"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ED8F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Arial Unicode MS" w:eastAsia="Arial Unicode MS" w:hAnsi="Arial Unicode MS" w:cs="Arial Unicode MS"/>
              </w:rPr>
              <w:t>☐</w:t>
            </w:r>
            <w:r>
              <w:t xml:space="preserve"> Yes, I confirm I will be available to attend these dates: </w:t>
            </w:r>
          </w:p>
          <w:p w14:paraId="31B35A32" w14:textId="5DE4151B" w:rsidR="0095559B" w:rsidRDefault="007A6444" w:rsidP="003C2342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 xml:space="preserve">Sunday </w:t>
            </w:r>
            <w:r w:rsidR="003C2342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</w:t>
            </w:r>
            <w:r w:rsidR="006D43F8">
              <w:rPr>
                <w:color w:val="000000"/>
              </w:rPr>
              <w:t>October</w:t>
            </w:r>
            <w:r>
              <w:rPr>
                <w:color w:val="000000"/>
              </w:rPr>
              <w:t xml:space="preserve"> 2026 – </w:t>
            </w:r>
            <w:r w:rsidR="003C2342">
              <w:rPr>
                <w:color w:val="000000"/>
              </w:rPr>
              <w:t>Thursday 12</w:t>
            </w:r>
            <w:r w:rsidR="006D43F8">
              <w:rPr>
                <w:color w:val="000000"/>
              </w:rPr>
              <w:t xml:space="preserve"> November</w:t>
            </w:r>
            <w:r>
              <w:rPr>
                <w:color w:val="000000"/>
              </w:rPr>
              <w:t xml:space="preserve"> 2026</w:t>
            </w:r>
            <w:bookmarkEnd w:id="0"/>
          </w:p>
        </w:tc>
      </w:tr>
    </w:tbl>
    <w:p w14:paraId="0AA2471A" w14:textId="77777777" w:rsidR="0095559B" w:rsidRDefault="0095559B"/>
    <w:p w14:paraId="06AD9125" w14:textId="77777777" w:rsidR="0095559B" w:rsidRDefault="0095559B"/>
    <w:tbl>
      <w:tblPr>
        <w:tblStyle w:val="ae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95559B" w14:paraId="36CB8E61" w14:textId="77777777" w:rsidTr="00D86F21">
        <w:trPr>
          <w:trHeight w:val="171"/>
        </w:trPr>
        <w:tc>
          <w:tcPr>
            <w:tcW w:w="104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5E83F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26.  Do you have an IELTS score?  If so, what is it?</w:t>
            </w:r>
          </w:p>
        </w:tc>
      </w:tr>
      <w:tr w:rsidR="0095559B" w14:paraId="5ACC3D79" w14:textId="77777777"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202BE" w14:textId="77777777" w:rsidR="0095559B" w:rsidRDefault="007A644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Yes, it is __________</w:t>
            </w:r>
            <w:r>
              <w:tab/>
            </w:r>
            <w:r>
              <w:tab/>
            </w:r>
          </w:p>
        </w:tc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01541" w14:textId="77777777" w:rsidR="0095559B" w:rsidRDefault="007A6444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</w:t>
            </w:r>
          </w:p>
        </w:tc>
      </w:tr>
    </w:tbl>
    <w:p w14:paraId="685F2325" w14:textId="77777777" w:rsidR="0095559B" w:rsidRDefault="0095559B"/>
    <w:tbl>
      <w:tblPr>
        <w:tblStyle w:val="af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5559B" w14:paraId="505D6F1F" w14:textId="77777777"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F373" w14:textId="731E2994" w:rsidR="0095559B" w:rsidRPr="00130AB0" w:rsidRDefault="007A6444" w:rsidP="00130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u w:val="single"/>
              </w:rPr>
            </w:pPr>
            <w:r>
              <w:t xml:space="preserve">27.  If selected for an interview, please </w:t>
            </w:r>
            <w:r w:rsidR="00130AB0">
              <w:t xml:space="preserve">choose the date/s </w:t>
            </w:r>
            <w:r>
              <w:t xml:space="preserve">that you </w:t>
            </w:r>
            <w:r w:rsidR="00130AB0">
              <w:t>would be</w:t>
            </w:r>
            <w:r>
              <w:t xml:space="preserve"> able to attend the interview </w:t>
            </w:r>
          </w:p>
        </w:tc>
      </w:tr>
      <w:tr w:rsidR="0095559B" w14:paraId="725AD5A9" w14:textId="77777777">
        <w:tc>
          <w:tcPr>
            <w:tcW w:w="104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EB47" w14:textId="55D7271F" w:rsidR="006D43F8" w:rsidRDefault="007A6444" w:rsidP="00130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</w:t>
            </w:r>
            <w:r>
              <w:rPr>
                <w:rFonts w:ascii="Arial Unicode MS" w:eastAsia="Arial Unicode MS" w:hAnsi="Arial Unicode MS" w:cs="Arial Unicode MS"/>
              </w:rPr>
              <w:t>☐</w:t>
            </w:r>
            <w:r>
              <w:t xml:space="preserve"> </w:t>
            </w:r>
            <w:r w:rsidR="006D43F8">
              <w:t>23</w:t>
            </w:r>
            <w:r>
              <w:t xml:space="preserve"> </w:t>
            </w:r>
            <w:r w:rsidR="006D43F8">
              <w:t>September 2026</w:t>
            </w:r>
            <w:r w:rsidR="00130AB0">
              <w:t xml:space="preserve">                          </w:t>
            </w:r>
            <w:r w:rsidR="006D43F8">
              <w:rPr>
                <w:rFonts w:ascii="Arial Unicode MS" w:eastAsia="Arial Unicode MS" w:hAnsi="Arial Unicode MS" w:cs="Arial Unicode MS"/>
              </w:rPr>
              <w:t>☐</w:t>
            </w:r>
            <w:r w:rsidR="006D43F8">
              <w:rPr>
                <w:rFonts w:ascii="Calibri" w:eastAsia="Arial Unicode MS" w:hAnsi="Calibri" w:cs="Calibri"/>
              </w:rPr>
              <w:t xml:space="preserve"> </w:t>
            </w:r>
            <w:r w:rsidR="006D43F8">
              <w:t>24</w:t>
            </w:r>
            <w:r>
              <w:t xml:space="preserve"> </w:t>
            </w:r>
            <w:r w:rsidR="006D43F8">
              <w:t>September</w:t>
            </w:r>
            <w:r>
              <w:t xml:space="preserve"> 2026 </w:t>
            </w:r>
            <w:r w:rsidR="00130AB0">
              <w:t xml:space="preserve">                   </w:t>
            </w:r>
            <w:r w:rsidR="006D43F8">
              <w:rPr>
                <w:rFonts w:ascii="Arial Unicode MS" w:eastAsia="Arial Unicode MS" w:hAnsi="Arial Unicode MS" w:cs="Arial Unicode MS"/>
              </w:rPr>
              <w:t>☐</w:t>
            </w:r>
            <w:r w:rsidR="006D43F8">
              <w:rPr>
                <w:rFonts w:ascii="Calibri" w:eastAsia="Arial Unicode MS" w:hAnsi="Calibri" w:cs="Calibri"/>
              </w:rPr>
              <w:t xml:space="preserve"> </w:t>
            </w:r>
            <w:r w:rsidR="006D43F8">
              <w:t>27 Septem</w:t>
            </w:r>
            <w:r w:rsidR="00130AB0">
              <w:t>ber 2026</w:t>
            </w:r>
          </w:p>
        </w:tc>
      </w:tr>
    </w:tbl>
    <w:p w14:paraId="21C3B08E" w14:textId="77777777" w:rsidR="0095559B" w:rsidRDefault="0095559B"/>
    <w:p w14:paraId="6B58EA4F" w14:textId="77777777" w:rsidR="0095559B" w:rsidRDefault="007A6444">
      <w:pPr>
        <w:rPr>
          <w:b/>
          <w:bCs/>
          <w:color w:val="0081C6"/>
        </w:rPr>
      </w:pPr>
      <w:r>
        <w:rPr>
          <w:b/>
          <w:bCs/>
          <w:color w:val="0081C6"/>
        </w:rPr>
        <w:t xml:space="preserve">References </w:t>
      </w:r>
    </w:p>
    <w:p w14:paraId="4D21D7C7" w14:textId="77777777" w:rsidR="0095559B" w:rsidRDefault="0095559B"/>
    <w:tbl>
      <w:tblPr>
        <w:tblStyle w:val="af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95559B" w14:paraId="43C330E3" w14:textId="77777777">
        <w:trPr>
          <w:trHeight w:val="453"/>
        </w:trPr>
        <w:tc>
          <w:tcPr>
            <w:tcW w:w="104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FC988" w14:textId="77777777" w:rsidR="0095559B" w:rsidRDefault="007A6444">
            <w:bookmarkStart w:id="1" w:name="_djbmm3urcm44" w:colFirst="0" w:colLast="0"/>
            <w:bookmarkEnd w:id="1"/>
            <w:r>
              <w:t xml:space="preserve">28. </w:t>
            </w:r>
            <w:r>
              <w:rPr>
                <w:color w:val="000000"/>
              </w:rPr>
              <w:t xml:space="preserve">Please give the names of </w:t>
            </w:r>
            <w:r>
              <w:rPr>
                <w:b/>
                <w:bCs/>
                <w:color w:val="000000"/>
              </w:rPr>
              <w:t>three</w:t>
            </w:r>
            <w:r>
              <w:rPr>
                <w:color w:val="000000"/>
              </w:rPr>
              <w:t xml:space="preserve"> professional referees (Please do not provide more than one referee from the same employer/institution.) </w:t>
            </w:r>
            <w:r>
              <w:rPr>
                <w:color w:val="FF0000"/>
              </w:rPr>
              <w:t xml:space="preserve">*This is compulsory </w:t>
            </w:r>
          </w:p>
        </w:tc>
      </w:tr>
      <w:tr w:rsidR="00D86F21" w14:paraId="21214C14" w14:textId="77777777" w:rsidTr="006D43F8">
        <w:tc>
          <w:tcPr>
            <w:tcW w:w="104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2DB5" w14:textId="2E969BF4" w:rsidR="00D86F21" w:rsidRDefault="00D86F21" w:rsidP="00D86F21">
            <w:pPr>
              <w:spacing w:line="240" w:lineRule="auto"/>
            </w:pPr>
            <w:r>
              <w:rPr>
                <w:b/>
                <w:bCs/>
              </w:rPr>
              <w:t>Reference 1 Name:</w:t>
            </w:r>
          </w:p>
        </w:tc>
      </w:tr>
      <w:tr w:rsidR="00D86F21" w14:paraId="2C3B1FA9" w14:textId="77777777"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F7B43" w14:textId="77777777" w:rsidR="00D86F21" w:rsidRDefault="00D86F21" w:rsidP="00D86F21">
            <w:pPr>
              <w:spacing w:line="240" w:lineRule="auto"/>
            </w:pPr>
            <w:r>
              <w:t xml:space="preserve">Company/Position: </w:t>
            </w:r>
          </w:p>
        </w:tc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8A47D" w14:textId="77777777" w:rsidR="00D86F21" w:rsidRDefault="00D86F21" w:rsidP="00D86F21">
            <w:pPr>
              <w:spacing w:line="240" w:lineRule="auto"/>
            </w:pPr>
            <w:r>
              <w:t>Email address:</w:t>
            </w:r>
            <w:r>
              <w:rPr>
                <w:b/>
                <w:bCs/>
              </w:rPr>
              <w:t xml:space="preserve"> </w:t>
            </w:r>
          </w:p>
        </w:tc>
      </w:tr>
      <w:tr w:rsidR="00D86F21" w14:paraId="21473E1F" w14:textId="77777777">
        <w:tc>
          <w:tcPr>
            <w:tcW w:w="104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A5E79" w14:textId="77777777" w:rsidR="00D86F21" w:rsidRDefault="00D86F21" w:rsidP="00D86F21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Reference 2 Name: </w:t>
            </w:r>
          </w:p>
        </w:tc>
      </w:tr>
      <w:tr w:rsidR="00D86F21" w14:paraId="47111B1F" w14:textId="77777777"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6EFF9" w14:textId="77777777" w:rsidR="00D86F21" w:rsidRDefault="00D86F21" w:rsidP="00D86F21">
            <w:r>
              <w:t xml:space="preserve">Company/Position: </w:t>
            </w:r>
          </w:p>
        </w:tc>
        <w:tc>
          <w:tcPr>
            <w:tcW w:w="5233" w:type="dxa"/>
          </w:tcPr>
          <w:p w14:paraId="01D0EC97" w14:textId="77777777" w:rsidR="00D86F21" w:rsidRDefault="00D86F21" w:rsidP="00D86F21">
            <w:r>
              <w:t>Email address:</w:t>
            </w:r>
            <w:r>
              <w:rPr>
                <w:b/>
                <w:bCs/>
              </w:rPr>
              <w:t xml:space="preserve"> </w:t>
            </w:r>
          </w:p>
        </w:tc>
      </w:tr>
      <w:tr w:rsidR="00D86F21" w14:paraId="1B4FC7E0" w14:textId="77777777">
        <w:tc>
          <w:tcPr>
            <w:tcW w:w="1046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A4BED" w14:textId="77777777" w:rsidR="00D86F21" w:rsidRDefault="00D86F21" w:rsidP="00D86F21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Reference 3 Name: </w:t>
            </w:r>
          </w:p>
        </w:tc>
      </w:tr>
      <w:tr w:rsidR="00D86F21" w14:paraId="0CF6507A" w14:textId="77777777"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8AC1" w14:textId="77777777" w:rsidR="00D86F21" w:rsidRDefault="00D86F21" w:rsidP="00D86F21">
            <w:r>
              <w:t xml:space="preserve">Company/Position: </w:t>
            </w:r>
          </w:p>
        </w:tc>
        <w:tc>
          <w:tcPr>
            <w:tcW w:w="5233" w:type="dxa"/>
          </w:tcPr>
          <w:p w14:paraId="28DEF8AA" w14:textId="77777777" w:rsidR="00D86F21" w:rsidRDefault="00D86F21" w:rsidP="00D86F21">
            <w:r>
              <w:t>Email address: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07A0D11" w14:textId="77777777" w:rsidR="0095559B" w:rsidRDefault="0095559B"/>
    <w:p w14:paraId="45544095" w14:textId="77777777" w:rsidR="0095559B" w:rsidRDefault="007A6444">
      <w:pPr>
        <w:rPr>
          <w:b/>
          <w:bCs/>
        </w:rPr>
      </w:pPr>
      <w:r>
        <w:rPr>
          <w:b/>
          <w:bCs/>
        </w:rPr>
        <w:t>Declaration (Please read carefully before signing)</w:t>
      </w:r>
    </w:p>
    <w:p w14:paraId="4C3E7430" w14:textId="77777777" w:rsidR="0095559B" w:rsidRDefault="0095559B">
      <w:pPr>
        <w:rPr>
          <w:b/>
          <w:bCs/>
        </w:rPr>
      </w:pPr>
    </w:p>
    <w:p w14:paraId="12FC2A09" w14:textId="77777777" w:rsidR="0095559B" w:rsidRDefault="007A6444">
      <w:r>
        <w:t>25.</w:t>
      </w:r>
      <w:r>
        <w:rPr>
          <w:b/>
          <w:bCs/>
        </w:rPr>
        <w:t xml:space="preserve">  </w:t>
      </w:r>
      <w:r>
        <w:t>Please read your application form through carefully before signing:</w:t>
      </w:r>
    </w:p>
    <w:p w14:paraId="6EE55184" w14:textId="77777777" w:rsidR="0095559B" w:rsidRDefault="007A64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declare that the information given in this form is true and accurate and I understand that any offer of an internship which may be made to me by British School Muscat is subject to this declaration.</w:t>
      </w:r>
    </w:p>
    <w:p w14:paraId="6E752245" w14:textId="77777777" w:rsidR="0095559B" w:rsidRDefault="007A64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confirm that I have no criminal record which prevents me from taking up a post which involves working with children and young adults.</w:t>
      </w:r>
    </w:p>
    <w:p w14:paraId="1EB0B1DF" w14:textId="77777777" w:rsidR="0095559B" w:rsidRDefault="007A64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understand that it is an offence to apply </w:t>
      </w:r>
      <w:r>
        <w:t>for a position</w:t>
      </w:r>
      <w:r>
        <w:rPr>
          <w:color w:val="000000"/>
        </w:rPr>
        <w:t xml:space="preserve"> at BSM if I have been barred from engaging in regulated activity relevant to children.</w:t>
      </w:r>
    </w:p>
    <w:p w14:paraId="7BA474C6" w14:textId="77777777" w:rsidR="0095559B" w:rsidRDefault="007A64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confirm that I am safe to work with children.</w:t>
      </w:r>
    </w:p>
    <w:p w14:paraId="6F20DC0B" w14:textId="77777777" w:rsidR="0095559B" w:rsidRDefault="007A64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understand and accept that if my application is successful, I will need to apply for appropriate criminal records check or police clearance.</w:t>
      </w:r>
    </w:p>
    <w:p w14:paraId="5AA6859C" w14:textId="77777777" w:rsidR="0095559B" w:rsidRDefault="007A64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confirm that to the best of my knowledge the information provided in this document is correct and gives a fair representation of my qualifications and employment history. I understand and give my consent to this information being used only for the purposes of recruitment and candidate monitoring. I am aware that giving false information could result in my application being rejected and any offer of an internship being withdrawn or the internship being terminated.</w:t>
      </w:r>
    </w:p>
    <w:p w14:paraId="41609600" w14:textId="268D716B" w:rsidR="0095559B" w:rsidRDefault="007A644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understand that if successful, BSM will carry out an online search as part of due diligence.</w:t>
      </w:r>
      <w:r w:rsidR="008D153E">
        <w:rPr>
          <w:color w:val="000000"/>
        </w:rPr>
        <w:br/>
      </w:r>
    </w:p>
    <w:tbl>
      <w:tblPr>
        <w:tblStyle w:val="af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95559B" w14:paraId="721DB14E" w14:textId="77777777" w:rsidTr="00D86F21">
        <w:trPr>
          <w:trHeight w:val="751"/>
        </w:trPr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B66C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 / Signature</w:t>
            </w:r>
          </w:p>
        </w:tc>
        <w:tc>
          <w:tcPr>
            <w:tcW w:w="52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3298B" w14:textId="77777777" w:rsidR="0095559B" w:rsidRDefault="007A6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</w:tr>
    </w:tbl>
    <w:p w14:paraId="7827E841" w14:textId="56EE2EBB" w:rsidR="0095559B" w:rsidRDefault="0095559B" w:rsidP="00D86F21">
      <w:pPr>
        <w:rPr>
          <w:sz w:val="21"/>
          <w:szCs w:val="21"/>
        </w:rPr>
      </w:pPr>
    </w:p>
    <w:sectPr w:rsidR="0095559B">
      <w:footerReference w:type="default" r:id="rId8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25B52" w14:textId="77777777" w:rsidR="006D43F8" w:rsidRDefault="006D43F8">
      <w:pPr>
        <w:spacing w:line="240" w:lineRule="auto"/>
      </w:pPr>
      <w:r>
        <w:separator/>
      </w:r>
    </w:p>
  </w:endnote>
  <w:endnote w:type="continuationSeparator" w:id="0">
    <w:p w14:paraId="48F0938E" w14:textId="77777777" w:rsidR="006D43F8" w:rsidRDefault="006D4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9BCF9ED0-ABD1-470C-9592-FEB353D94A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14D92D2B-C7C4-4ADA-9C64-9CCC3809510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3" w:fontKey="{7B76F919-516D-4CF7-AD45-DA3311083212}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  <w:embedRegular r:id="rId4" w:subsetted="1" w:fontKey="{98EED02F-4F84-4B3F-B67E-5E6E5636EDB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BD31BD7-F9C7-4334-8EF6-F2DFB771F9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B902991-0CFD-474C-8149-A3BFCD5285E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787FC" w14:textId="04309729" w:rsidR="006D43F8" w:rsidRDefault="006D43F8">
    <w:pPr>
      <w:tabs>
        <w:tab w:val="center" w:pos="4320"/>
        <w:tab w:val="right" w:pos="8640"/>
      </w:tabs>
      <w:spacing w:line="240" w:lineRule="auto"/>
      <w:jc w:val="right"/>
      <w:rPr>
        <w:b/>
        <w:bCs/>
        <w:color w:val="0081C6"/>
        <w:sz w:val="16"/>
        <w:szCs w:val="16"/>
      </w:rPr>
    </w:pPr>
    <w:r>
      <w:rPr>
        <w:b/>
        <w:bCs/>
        <w:color w:val="002B5C"/>
        <w:sz w:val="16"/>
        <w:szCs w:val="16"/>
      </w:rPr>
      <w:t>Page</w:t>
    </w:r>
    <w:r>
      <w:rPr>
        <w:b/>
        <w:bCs/>
        <w:color w:val="0070C0"/>
        <w:sz w:val="16"/>
        <w:szCs w:val="16"/>
      </w:rPr>
      <w:t xml:space="preserve"> </w:t>
    </w:r>
    <w:r>
      <w:rPr>
        <w:b/>
        <w:bCs/>
        <w:color w:val="0081C6"/>
        <w:sz w:val="16"/>
        <w:szCs w:val="16"/>
      </w:rPr>
      <w:fldChar w:fldCharType="begin"/>
    </w:r>
    <w:r>
      <w:rPr>
        <w:b/>
        <w:bCs/>
        <w:color w:val="0081C6"/>
        <w:sz w:val="16"/>
        <w:szCs w:val="16"/>
      </w:rPr>
      <w:instrText>PAGE</w:instrText>
    </w:r>
    <w:r>
      <w:rPr>
        <w:b/>
        <w:bCs/>
        <w:color w:val="0081C6"/>
        <w:sz w:val="16"/>
        <w:szCs w:val="16"/>
      </w:rPr>
      <w:fldChar w:fldCharType="separate"/>
    </w:r>
    <w:r w:rsidR="003C2342">
      <w:rPr>
        <w:b/>
        <w:bCs/>
        <w:noProof/>
        <w:color w:val="0081C6"/>
        <w:sz w:val="16"/>
        <w:szCs w:val="16"/>
      </w:rPr>
      <w:t>4</w:t>
    </w:r>
    <w:r>
      <w:rPr>
        <w:b/>
        <w:bCs/>
        <w:color w:val="0081C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891FE" w14:textId="77777777" w:rsidR="006D43F8" w:rsidRDefault="006D43F8">
      <w:pPr>
        <w:spacing w:line="240" w:lineRule="auto"/>
      </w:pPr>
      <w:r>
        <w:separator/>
      </w:r>
    </w:p>
  </w:footnote>
  <w:footnote w:type="continuationSeparator" w:id="0">
    <w:p w14:paraId="247EE00A" w14:textId="77777777" w:rsidR="006D43F8" w:rsidRDefault="006D43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0A7B"/>
    <w:multiLevelType w:val="multilevel"/>
    <w:tmpl w:val="62BE7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02B5B"/>
    <w:multiLevelType w:val="multilevel"/>
    <w:tmpl w:val="E7B239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795DEF"/>
    <w:multiLevelType w:val="multilevel"/>
    <w:tmpl w:val="6F0E07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3748CC"/>
    <w:multiLevelType w:val="multilevel"/>
    <w:tmpl w:val="10840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723BF7"/>
    <w:multiLevelType w:val="multilevel"/>
    <w:tmpl w:val="536834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0992139"/>
    <w:multiLevelType w:val="multilevel"/>
    <w:tmpl w:val="7F5EB7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3F5404"/>
    <w:multiLevelType w:val="multilevel"/>
    <w:tmpl w:val="EBB2AB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D801AF0"/>
    <w:multiLevelType w:val="multilevel"/>
    <w:tmpl w:val="37205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9B"/>
    <w:rsid w:val="00130AB0"/>
    <w:rsid w:val="001A6439"/>
    <w:rsid w:val="001D639A"/>
    <w:rsid w:val="003C2342"/>
    <w:rsid w:val="006D43F8"/>
    <w:rsid w:val="007A6444"/>
    <w:rsid w:val="008D153E"/>
    <w:rsid w:val="0095559B"/>
    <w:rsid w:val="00CF49A1"/>
    <w:rsid w:val="00D86F21"/>
    <w:rsid w:val="00EC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69662"/>
  <w15:docId w15:val="{A8048A37-BB02-45E0-8D7D-8A6FA434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4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4EAEA6B1</Template>
  <TotalTime>15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Yanal Al Qahwaji</dc:creator>
  <cp:lastModifiedBy>Yanal Al Qahwaji</cp:lastModifiedBy>
  <cp:revision>4</cp:revision>
  <dcterms:created xsi:type="dcterms:W3CDTF">2026-02-12T03:59:00Z</dcterms:created>
  <dcterms:modified xsi:type="dcterms:W3CDTF">2026-08-26T11:12:00Z</dcterms:modified>
</cp:coreProperties>
</file>